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EC0" w:rsidRPr="001A21DE" w:rsidRDefault="005A0EC0" w:rsidP="00422D6A">
      <w:pPr>
        <w:spacing w:after="0"/>
        <w:ind w:right="826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614.25pt;height:840.75pt;z-index:251658240">
            <v:imagedata r:id="rId7" o:title=""/>
            <w10:wrap type="square"/>
          </v:shape>
        </w:pict>
      </w:r>
    </w:p>
    <w:p w:rsidR="005A0EC0" w:rsidRPr="00422D6A" w:rsidRDefault="005A0EC0" w:rsidP="00422D6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color w:val="000000"/>
          <w:sz w:val="24"/>
          <w:szCs w:val="24"/>
          <w:lang w:eastAsia="ru-RU"/>
        </w:rPr>
      </w:pPr>
      <w:r w:rsidRPr="00422D6A">
        <w:rPr>
          <w:rFonts w:ascii="Times New Roman" w:eastAsia="@Arial Unicode MS" w:hAnsi="Times New Roman"/>
          <w:b/>
          <w:color w:val="000000"/>
          <w:sz w:val="24"/>
          <w:szCs w:val="24"/>
          <w:lang w:eastAsia="ru-RU"/>
        </w:rPr>
        <w:t>Личностные результаты освоения основной образовательной программы отражают: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0" w:name="sub_2091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1" w:name="sub_2092"/>
      <w:bookmarkEnd w:id="0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" w:name="sub_2093"/>
      <w:bookmarkEnd w:id="1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3" w:name="sub_2094"/>
      <w:bookmarkEnd w:id="2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4" w:name="sub_2095"/>
      <w:bookmarkEnd w:id="3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5" w:name="sub_2096"/>
      <w:bookmarkEnd w:id="4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6" w:name="sub_2097"/>
      <w:bookmarkEnd w:id="5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7" w:name="sub_2098"/>
      <w:bookmarkEnd w:id="6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8" w:name="sub_2099"/>
      <w:bookmarkEnd w:id="7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9" w:name="sub_20910"/>
      <w:bookmarkEnd w:id="8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10" w:name="sub_20911"/>
      <w:bookmarkEnd w:id="9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A0EC0" w:rsidRPr="00422D6A" w:rsidRDefault="005A0EC0" w:rsidP="00422D6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color w:val="000000"/>
          <w:sz w:val="24"/>
          <w:szCs w:val="24"/>
          <w:lang w:eastAsia="ru-RU"/>
        </w:rPr>
      </w:pPr>
      <w:bookmarkStart w:id="11" w:name="_Toc405145649"/>
      <w:bookmarkStart w:id="12" w:name="_Toc406058978"/>
      <w:bookmarkStart w:id="13" w:name="_Toc409691627"/>
      <w:bookmarkStart w:id="14" w:name="_Toc410653951"/>
      <w:bookmarkStart w:id="15" w:name="_Toc414553132"/>
      <w:bookmarkEnd w:id="10"/>
    </w:p>
    <w:p w:rsidR="005A0EC0" w:rsidRPr="00422D6A" w:rsidRDefault="005A0EC0" w:rsidP="00422D6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color w:val="000000"/>
          <w:sz w:val="24"/>
          <w:szCs w:val="24"/>
          <w:lang w:eastAsia="ru-RU"/>
        </w:rPr>
      </w:pPr>
      <w:r w:rsidRPr="00422D6A">
        <w:rPr>
          <w:rFonts w:ascii="Times New Roman" w:eastAsia="@Arial Unicode MS" w:hAnsi="Times New Roman"/>
          <w:b/>
          <w:bCs/>
          <w:color w:val="000000"/>
          <w:sz w:val="24"/>
          <w:szCs w:val="24"/>
          <w:lang w:eastAsia="ru-RU"/>
        </w:rPr>
        <w:t>Метапредметные результаты освоения ООП</w:t>
      </w:r>
      <w:bookmarkEnd w:id="11"/>
      <w:bookmarkEnd w:id="12"/>
      <w:bookmarkEnd w:id="13"/>
      <w:bookmarkEnd w:id="14"/>
      <w:bookmarkEnd w:id="15"/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Метапредметные результаты освоения основной образовательной программы основного общего образования  отражают: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16" w:name="sub_2101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17" w:name="sub_2102"/>
      <w:bookmarkEnd w:id="16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18" w:name="sub_2103"/>
      <w:bookmarkEnd w:id="17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19" w:name="sub_2104"/>
      <w:bookmarkEnd w:id="18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0" w:name="sub_2105"/>
      <w:bookmarkEnd w:id="19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1" w:name="sub_2106"/>
      <w:bookmarkEnd w:id="20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2" w:name="sub_2107"/>
      <w:bookmarkEnd w:id="21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3" w:name="sub_2108"/>
      <w:bookmarkEnd w:id="22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8) смысловое чтение;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4" w:name="sub_2109"/>
      <w:bookmarkEnd w:id="23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5" w:name="sub_21010"/>
      <w:bookmarkEnd w:id="24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bookmarkEnd w:id="25"/>
    <w:p w:rsidR="005A0EC0" w:rsidRPr="00422D6A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A0EC0" w:rsidRDefault="005A0EC0" w:rsidP="00422D6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</w:pPr>
      <w:bookmarkStart w:id="26" w:name="sub_21012"/>
      <w:r w:rsidRPr="00422D6A">
        <w:rPr>
          <w:rFonts w:ascii="Times New Roman CYR" w:hAnsi="Times New Roman CYR" w:cs="Times New Roman CYR"/>
          <w:color w:val="000000"/>
          <w:sz w:val="24"/>
          <w:szCs w:val="24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  <w:bookmarkEnd w:id="26"/>
    </w:p>
    <w:p w:rsidR="005A0EC0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Изучение предметн</w:t>
      </w: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ой области "Физическая культура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" должно обеспечить: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физическое, эмоциональное, интеллектуальное и социальное развитие личности обучающихся с учетом исторической, общекультурной и ценностной составляющей предметной области;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формирование и развитие установок активного, экологически целесообразного, здорового и безопасного образа жизни;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понимание личной и общественной значимости современной культуры безопасности жизнедеятельности;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понимание роли государства и действующего законодательства в обеспечении национальной безопасности и защиты населения;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развитие двигательной активности обучающихся, достижение положительной динамики в развитии основных физических качеств и показателях физической подготовленности, формирование потребности в систематическом участии в физкультурно-спортивных и оздоровительных мероприятиях;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установление связей между жизненным опытом обучающихся и знаниями из разных предметных областей.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Предметные результаты изучения предметной области "Ф</w:t>
      </w: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изическая культура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" должны отражать: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2) овладение системой знаний о физическом совершенство</w:t>
      </w: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вании человека, создание основы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"Готов к труду и обороне" (ГТО);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(в редакции Приказа Минобрнауки России от 29.12.2014 № 1644)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6) для слепых и слабовидящих обучающихся: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формирование приемов осязательного и слухового самоконтроля в процессе формирования трудовых действий;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формирование представлений о современных бытовых тифлотехнических средствах, приборах и их применении в повседневной жизни;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(пп. 6 введен Приказом Минобрнауки России от 31.12.2015 № 1577)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7) для обучающихся с нарушениями опорно-двигательного аппарата: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речедвигательных и сенсорных нарушений у обучающихся с нарушением опорно-двигательного аппарата;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5A0EC0" w:rsidRPr="004D27CE" w:rsidRDefault="005A0EC0" w:rsidP="004D27CE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владение доступными техническими приемами и двигательными действиями базовых видов спорта, активное применение их в игровой и соревновательной деятельности;</w:t>
      </w:r>
    </w:p>
    <w:p w:rsidR="005A0EC0" w:rsidRPr="006513F0" w:rsidRDefault="005A0EC0" w:rsidP="006513F0">
      <w:pPr>
        <w:shd w:val="clear" w:color="auto" w:fill="FFFFFF"/>
        <w:spacing w:line="240" w:lineRule="auto"/>
        <w:ind w:left="284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-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умение ориентироваться с помощью сохранных анализаторов и безопасно передвигаться в пространстве с использованием при самостоятельном передвижении</w:t>
      </w: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ортопедических приспособлений.</w:t>
      </w:r>
      <w:r w:rsidRPr="004D27CE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(пп. 7 введен Приказом Минобрнауки России от 31.12.2015 № 1577)</w:t>
      </w:r>
      <w:r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.</w:t>
      </w:r>
    </w:p>
    <w:p w:rsidR="005A0EC0" w:rsidRDefault="005A0EC0" w:rsidP="00F357FD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4D27CE" w:rsidRDefault="005A0EC0" w:rsidP="004D27C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D27CE">
        <w:rPr>
          <w:rFonts w:ascii="Times New Roman" w:hAnsi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5A0EC0" w:rsidRPr="00F357FD" w:rsidRDefault="005A0EC0" w:rsidP="00F357FD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357FD">
        <w:rPr>
          <w:rFonts w:ascii="Times New Roman" w:hAnsi="Times New Roman"/>
          <w:b/>
          <w:sz w:val="24"/>
          <w:szCs w:val="24"/>
        </w:rPr>
        <w:t>5 класс</w:t>
      </w:r>
    </w:p>
    <w:p w:rsidR="005A0EC0" w:rsidRPr="00F357FD" w:rsidRDefault="005A0EC0" w:rsidP="00F357FD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357FD">
        <w:rPr>
          <w:rFonts w:ascii="Times New Roman" w:hAnsi="Times New Roman"/>
          <w:b/>
          <w:sz w:val="24"/>
          <w:szCs w:val="24"/>
        </w:rPr>
        <w:t>Личностные, метапредметные и предметные результаты освоения учебного предмета</w:t>
      </w:r>
    </w:p>
    <w:p w:rsidR="005A0EC0" w:rsidRDefault="005A0EC0" w:rsidP="00F357FD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F357FD" w:rsidRDefault="005A0EC0" w:rsidP="00F357FD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357FD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A0EC0" w:rsidRDefault="005A0EC0" w:rsidP="00B90968">
      <w:pPr>
        <w:tabs>
          <w:tab w:val="left" w:pos="7410"/>
        </w:tabs>
        <w:spacing w:after="0"/>
        <w:ind w:left="284"/>
        <w:rPr>
          <w:rFonts w:ascii="Times New Roman" w:hAnsi="Times New Roman"/>
          <w:i/>
          <w:sz w:val="24"/>
          <w:szCs w:val="24"/>
          <w:u w:val="single"/>
        </w:rPr>
      </w:pPr>
      <w:r w:rsidRPr="00565B31">
        <w:rPr>
          <w:rFonts w:ascii="Times New Roman" w:hAnsi="Times New Roman"/>
          <w:bCs/>
          <w:i/>
          <w:iCs/>
          <w:sz w:val="24"/>
          <w:szCs w:val="24"/>
          <w:u w:val="single"/>
        </w:rPr>
        <w:t>У  обучаю</w:t>
      </w:r>
      <w:r>
        <w:rPr>
          <w:rFonts w:ascii="Times New Roman" w:hAnsi="Times New Roman"/>
          <w:bCs/>
          <w:i/>
          <w:iCs/>
          <w:sz w:val="24"/>
          <w:szCs w:val="24"/>
          <w:u w:val="single"/>
        </w:rPr>
        <w:t>щихся</w:t>
      </w:r>
      <w:r w:rsidRPr="00F357FD">
        <w:rPr>
          <w:rFonts w:ascii="Times New Roman" w:hAnsi="Times New Roman"/>
          <w:i/>
          <w:sz w:val="24"/>
          <w:szCs w:val="24"/>
          <w:u w:val="single"/>
        </w:rPr>
        <w:t xml:space="preserve"> будут сформированы:</w:t>
      </w:r>
    </w:p>
    <w:p w:rsidR="005A0EC0" w:rsidRPr="00F357FD" w:rsidRDefault="005A0EC0" w:rsidP="00B90968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Мамадышского района, Республики Татарстан,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Мамадышского района, Республики Татарстан, России и народов мира.</w:t>
      </w:r>
    </w:p>
    <w:p w:rsidR="005A0EC0" w:rsidRPr="00F357FD" w:rsidRDefault="005A0EC0" w:rsidP="00B90968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5A0EC0" w:rsidRPr="00F357FD" w:rsidRDefault="005A0EC0" w:rsidP="00B90968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5A0EC0" w:rsidRPr="001D33BE" w:rsidRDefault="005A0EC0" w:rsidP="001D33BE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-эстетического сознания через освоение художественного наследия народов Мамадышского района, Республики Татарстан,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</w:t>
      </w:r>
      <w:r>
        <w:rPr>
          <w:rFonts w:ascii="Times New Roman" w:hAnsi="Times New Roman"/>
          <w:sz w:val="24"/>
          <w:szCs w:val="24"/>
        </w:rPr>
        <w:t>ственном пространстве культуры.</w:t>
      </w:r>
    </w:p>
    <w:p w:rsidR="005A0EC0" w:rsidRPr="00F357FD" w:rsidRDefault="005A0EC0" w:rsidP="00F357FD">
      <w:pPr>
        <w:tabs>
          <w:tab w:val="left" w:pos="7410"/>
        </w:tabs>
        <w:spacing w:after="0"/>
        <w:rPr>
          <w:rFonts w:ascii="Times New Roman" w:hAnsi="Times New Roman"/>
          <w:i/>
          <w:sz w:val="24"/>
          <w:szCs w:val="24"/>
          <w:u w:val="single"/>
        </w:rPr>
      </w:pPr>
    </w:p>
    <w:p w:rsidR="005A0EC0" w:rsidRDefault="005A0EC0" w:rsidP="001D33BE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A0EC0" w:rsidRPr="00B90968" w:rsidRDefault="005A0EC0" w:rsidP="00B90968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B90968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5A0EC0" w:rsidRPr="00B90968" w:rsidRDefault="005A0EC0" w:rsidP="00B90968">
      <w:pPr>
        <w:spacing w:after="0" w:line="240" w:lineRule="auto"/>
        <w:ind w:left="284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B90968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B90968">
        <w:rPr>
          <w:rFonts w:ascii="Times New Roman" w:hAnsi="Times New Roman"/>
          <w:i/>
          <w:sz w:val="24"/>
          <w:szCs w:val="24"/>
          <w:u w:val="single"/>
        </w:rPr>
        <w:t xml:space="preserve">  научится: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5A0EC0" w:rsidRPr="00F357FD" w:rsidRDefault="005A0EC0" w:rsidP="00F357FD">
      <w:pPr>
        <w:tabs>
          <w:tab w:val="left" w:pos="7410"/>
        </w:tabs>
        <w:spacing w:after="0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</w:t>
      </w:r>
      <w:r>
        <w:rPr>
          <w:rFonts w:ascii="Times New Roman" w:hAnsi="Times New Roman"/>
          <w:sz w:val="24"/>
          <w:szCs w:val="24"/>
        </w:rPr>
        <w:t xml:space="preserve"> задачи и предлагать действия, </w:t>
      </w:r>
      <w:r w:rsidRPr="00F357FD">
        <w:rPr>
          <w:rFonts w:ascii="Times New Roman" w:hAnsi="Times New Roman"/>
          <w:sz w:val="24"/>
          <w:szCs w:val="24"/>
        </w:rPr>
        <w:t>указывая и обосновывая логическую последовательность шагов);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</w:t>
      </w:r>
      <w:r>
        <w:rPr>
          <w:rFonts w:ascii="Times New Roman" w:hAnsi="Times New Roman"/>
          <w:sz w:val="24"/>
          <w:szCs w:val="24"/>
        </w:rPr>
        <w:t xml:space="preserve"> рамках предложенных условий и </w:t>
      </w:r>
      <w:r w:rsidRPr="00F357FD">
        <w:rPr>
          <w:rFonts w:ascii="Times New Roman" w:hAnsi="Times New Roman"/>
          <w:sz w:val="24"/>
          <w:szCs w:val="24"/>
        </w:rPr>
        <w:t>требований;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5A0EC0" w:rsidRPr="00F357FD" w:rsidRDefault="005A0EC0" w:rsidP="00B9096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5A0EC0" w:rsidRPr="00280E46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280E4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5A0EC0" w:rsidRPr="00280E46" w:rsidRDefault="005A0EC0" w:rsidP="00280E46">
      <w:pPr>
        <w:spacing w:after="0" w:line="240" w:lineRule="auto"/>
        <w:ind w:left="284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280E46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Обучающийся </w:t>
      </w:r>
      <w:r w:rsidRPr="00280E46">
        <w:rPr>
          <w:rFonts w:ascii="Times New Roman" w:hAnsi="Times New Roman"/>
          <w:i/>
          <w:sz w:val="24"/>
          <w:szCs w:val="24"/>
          <w:u w:val="single"/>
        </w:rPr>
        <w:t xml:space="preserve"> 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</w:t>
      </w:r>
      <w:r>
        <w:rPr>
          <w:rFonts w:ascii="Times New Roman" w:hAnsi="Times New Roman"/>
          <w:sz w:val="24"/>
          <w:szCs w:val="24"/>
        </w:rPr>
        <w:t xml:space="preserve">ирать основания и критерии для </w:t>
      </w:r>
      <w:r w:rsidRPr="00F357FD">
        <w:rPr>
          <w:rFonts w:ascii="Times New Roman" w:hAnsi="Times New Roman"/>
          <w:sz w:val="24"/>
          <w:szCs w:val="24"/>
        </w:rPr>
        <w:t>классификации, устанавливать причинно-следственные связи, строить логическое рассуждение, умозаключение</w:t>
      </w:r>
      <w:r>
        <w:rPr>
          <w:rFonts w:ascii="Times New Roman" w:hAnsi="Times New Roman"/>
          <w:sz w:val="24"/>
          <w:szCs w:val="24"/>
        </w:rPr>
        <w:t xml:space="preserve"> (индуктивное, дедуктивное, по </w:t>
      </w:r>
      <w:r w:rsidRPr="00F357FD">
        <w:rPr>
          <w:rFonts w:ascii="Times New Roman" w:hAnsi="Times New Roman"/>
          <w:sz w:val="24"/>
          <w:szCs w:val="24"/>
        </w:rPr>
        <w:t xml:space="preserve">аналогии) и делать выводы. 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</w:t>
      </w:r>
      <w:r>
        <w:rPr>
          <w:rFonts w:ascii="Times New Roman" w:hAnsi="Times New Roman"/>
          <w:sz w:val="24"/>
          <w:szCs w:val="24"/>
        </w:rPr>
        <w:t xml:space="preserve">тельств выделять определяющие, </w:t>
      </w:r>
      <w:r w:rsidRPr="00F357FD">
        <w:rPr>
          <w:rFonts w:ascii="Times New Roman" w:hAnsi="Times New Roman"/>
          <w:sz w:val="24"/>
          <w:szCs w:val="24"/>
        </w:rPr>
        <w:t>способные быть причиной данного явления, выявлять причины и следствия явлений;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-резюмировать главную идею текста;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необходимые ключевые поисковые слова и запросы;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5A0EC0" w:rsidRPr="00F357FD" w:rsidRDefault="005A0EC0" w:rsidP="00280E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5A0EC0" w:rsidRPr="00A80ACE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A80ACE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5A0EC0" w:rsidRPr="00A80ACE" w:rsidRDefault="005A0EC0" w:rsidP="00A80ACE">
      <w:pPr>
        <w:spacing w:after="0" w:line="240" w:lineRule="auto"/>
        <w:ind w:left="284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A80ACE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Обучающийся </w:t>
      </w:r>
      <w:r w:rsidRPr="00A80ACE">
        <w:rPr>
          <w:rFonts w:ascii="Times New Roman" w:hAnsi="Times New Roman"/>
          <w:i/>
          <w:sz w:val="24"/>
          <w:szCs w:val="24"/>
          <w:u w:val="single"/>
        </w:rPr>
        <w:t xml:space="preserve"> 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</w:t>
      </w:r>
      <w:r>
        <w:rPr>
          <w:rFonts w:ascii="Times New Roman" w:hAnsi="Times New Roman"/>
          <w:sz w:val="24"/>
          <w:szCs w:val="24"/>
        </w:rPr>
        <w:t xml:space="preserve">видуально и в группе: находить </w:t>
      </w:r>
      <w:r w:rsidRPr="00F357FD">
        <w:rPr>
          <w:rFonts w:ascii="Times New Roman" w:hAnsi="Times New Roman"/>
          <w:sz w:val="24"/>
          <w:szCs w:val="24"/>
        </w:rPr>
        <w:t>общее решение и разрешать конфликты на основе согласования позиций и учета интересов; формулировать, арг</w:t>
      </w:r>
      <w:r>
        <w:rPr>
          <w:rFonts w:ascii="Times New Roman" w:hAnsi="Times New Roman"/>
          <w:sz w:val="24"/>
          <w:szCs w:val="24"/>
        </w:rPr>
        <w:t xml:space="preserve">ументировать и отстаивать свое </w:t>
      </w:r>
      <w:r w:rsidRPr="00F357FD">
        <w:rPr>
          <w:rFonts w:ascii="Times New Roman" w:hAnsi="Times New Roman"/>
          <w:sz w:val="24"/>
          <w:szCs w:val="24"/>
        </w:rPr>
        <w:t xml:space="preserve">мнение. 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-принимать позицию собеседника, понимая позицию другого, различать в его речи: мнение (точку зрения), доказательство (аргументы), факты; 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гипотезы, аксиомы, теории;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</w:t>
      </w:r>
      <w:r>
        <w:rPr>
          <w:rFonts w:ascii="Times New Roman" w:hAnsi="Times New Roman"/>
          <w:sz w:val="24"/>
          <w:szCs w:val="24"/>
        </w:rPr>
        <w:t xml:space="preserve">рмы или </w:t>
      </w:r>
      <w:r w:rsidRPr="00F357FD">
        <w:rPr>
          <w:rFonts w:ascii="Times New Roman" w:hAnsi="Times New Roman"/>
          <w:sz w:val="24"/>
          <w:szCs w:val="24"/>
        </w:rPr>
        <w:t>содержания диалога.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</w:t>
      </w:r>
      <w:r>
        <w:rPr>
          <w:rFonts w:ascii="Times New Roman" w:hAnsi="Times New Roman"/>
          <w:sz w:val="24"/>
          <w:szCs w:val="24"/>
        </w:rPr>
        <w:t xml:space="preserve">ств, мыслей и потребностей для </w:t>
      </w:r>
      <w:r w:rsidRPr="00F357FD">
        <w:rPr>
          <w:rFonts w:ascii="Times New Roman" w:hAnsi="Times New Roman"/>
          <w:sz w:val="24"/>
          <w:szCs w:val="24"/>
        </w:rPr>
        <w:t>планирования и регуляции своей деятельности; владение устной и письменной речью, монологическ</w:t>
      </w:r>
      <w:r>
        <w:rPr>
          <w:rFonts w:ascii="Times New Roman" w:hAnsi="Times New Roman"/>
          <w:sz w:val="24"/>
          <w:szCs w:val="24"/>
        </w:rPr>
        <w:t>ой контекстной речью;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5A0EC0" w:rsidRPr="00F357FD" w:rsidRDefault="005A0EC0" w:rsidP="00A80AC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5A0EC0" w:rsidRPr="00BC3958" w:rsidRDefault="005A0EC0" w:rsidP="00BC3958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BC3958">
        <w:rPr>
          <w:rFonts w:ascii="Times New Roman" w:hAnsi="Times New Roman"/>
          <w:b/>
          <w:sz w:val="24"/>
          <w:szCs w:val="24"/>
        </w:rPr>
        <w:t>Предметные результаты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BC3958" w:rsidRDefault="005A0EC0" w:rsidP="00BC3958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BC3958">
        <w:rPr>
          <w:rFonts w:ascii="Times New Roman" w:hAnsi="Times New Roman"/>
          <w:b/>
          <w:sz w:val="24"/>
          <w:szCs w:val="24"/>
        </w:rPr>
        <w:t>Знания о физической культуре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BC3958" w:rsidRDefault="005A0EC0" w:rsidP="00BC3958">
      <w:pPr>
        <w:spacing w:after="0" w:line="240" w:lineRule="auto"/>
        <w:ind w:left="284"/>
        <w:contextualSpacing/>
        <w:rPr>
          <w:rFonts w:ascii="Times New Roman" w:hAnsi="Times New Roman"/>
          <w:b/>
          <w:sz w:val="24"/>
          <w:szCs w:val="24"/>
        </w:rPr>
      </w:pPr>
      <w:r w:rsidRPr="00A80ACE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BC3958">
        <w:rPr>
          <w:rFonts w:ascii="Times New Roman" w:hAnsi="Times New Roman"/>
          <w:b/>
          <w:sz w:val="24"/>
          <w:szCs w:val="24"/>
        </w:rPr>
        <w:t>научится:</w:t>
      </w:r>
    </w:p>
    <w:p w:rsidR="005A0EC0" w:rsidRPr="00F357FD" w:rsidRDefault="005A0EC0" w:rsidP="00BC395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рассматривать физическую культуру как явление культуры, выделять исторические этапы ее развития, характеризова</w:t>
      </w:r>
      <w:r>
        <w:rPr>
          <w:rFonts w:ascii="Times New Roman" w:hAnsi="Times New Roman"/>
          <w:sz w:val="24"/>
          <w:szCs w:val="24"/>
        </w:rPr>
        <w:t xml:space="preserve">ть основные </w:t>
      </w:r>
      <w:r w:rsidRPr="00F357FD">
        <w:rPr>
          <w:rFonts w:ascii="Times New Roman" w:hAnsi="Times New Roman"/>
          <w:sz w:val="24"/>
          <w:szCs w:val="24"/>
        </w:rPr>
        <w:t>направления и формы ее организации в современном обществе;</w:t>
      </w:r>
    </w:p>
    <w:p w:rsidR="005A0EC0" w:rsidRPr="00F357FD" w:rsidRDefault="005A0EC0" w:rsidP="00BC395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содержательные основы здорового образа жизни, раскрывать его взаимосвязь со здо</w:t>
      </w:r>
      <w:r>
        <w:rPr>
          <w:rFonts w:ascii="Times New Roman" w:hAnsi="Times New Roman"/>
          <w:sz w:val="24"/>
          <w:szCs w:val="24"/>
        </w:rPr>
        <w:t xml:space="preserve">ровьем, гармоничным физическим </w:t>
      </w:r>
      <w:r w:rsidRPr="00F357FD">
        <w:rPr>
          <w:rFonts w:ascii="Times New Roman" w:hAnsi="Times New Roman"/>
          <w:sz w:val="24"/>
          <w:szCs w:val="24"/>
        </w:rPr>
        <w:t>развитием и физической подготовленностью, формированием качеств личности и профилактикой вредных привычек;</w:t>
      </w:r>
    </w:p>
    <w:p w:rsidR="005A0EC0" w:rsidRPr="00F357FD" w:rsidRDefault="005A0EC0" w:rsidP="00BC395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</w:t>
      </w:r>
      <w:r>
        <w:rPr>
          <w:rFonts w:ascii="Times New Roman" w:hAnsi="Times New Roman"/>
          <w:sz w:val="24"/>
          <w:szCs w:val="24"/>
        </w:rPr>
        <w:t xml:space="preserve">изических упражнений, развития </w:t>
      </w:r>
      <w:r w:rsidRPr="00F357FD">
        <w:rPr>
          <w:rFonts w:ascii="Times New Roman" w:hAnsi="Times New Roman"/>
          <w:sz w:val="24"/>
          <w:szCs w:val="24"/>
        </w:rPr>
        <w:t>физических качеств;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разрабатывать содержание самостоятельных занятий физическими упражнениями, определять их направле</w:t>
      </w:r>
      <w:r>
        <w:rPr>
          <w:rFonts w:ascii="Times New Roman" w:hAnsi="Times New Roman"/>
          <w:sz w:val="24"/>
          <w:szCs w:val="24"/>
        </w:rPr>
        <w:t xml:space="preserve">нность и формулировать задачи, </w:t>
      </w:r>
      <w:r w:rsidRPr="00F357FD">
        <w:rPr>
          <w:rFonts w:ascii="Times New Roman" w:hAnsi="Times New Roman"/>
          <w:sz w:val="24"/>
          <w:szCs w:val="24"/>
        </w:rPr>
        <w:t>рационально планировать в режиме дня и учебной недели;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профилактики травмат</w:t>
      </w:r>
      <w:r>
        <w:rPr>
          <w:rFonts w:ascii="Times New Roman" w:hAnsi="Times New Roman"/>
          <w:sz w:val="24"/>
          <w:szCs w:val="24"/>
        </w:rPr>
        <w:t xml:space="preserve">изма и подготовки мест занятий, </w:t>
      </w:r>
      <w:r w:rsidRPr="00F357FD">
        <w:rPr>
          <w:rFonts w:ascii="Times New Roman" w:hAnsi="Times New Roman"/>
          <w:sz w:val="24"/>
          <w:szCs w:val="24"/>
        </w:rPr>
        <w:t>правильного</w:t>
      </w:r>
      <w:r>
        <w:rPr>
          <w:rFonts w:ascii="Times New Roman" w:hAnsi="Times New Roman"/>
          <w:sz w:val="24"/>
          <w:szCs w:val="24"/>
        </w:rPr>
        <w:t xml:space="preserve"> выбора обуви и формы одежды в </w:t>
      </w:r>
      <w:r w:rsidRPr="00F357FD">
        <w:rPr>
          <w:rFonts w:ascii="Times New Roman" w:hAnsi="Times New Roman"/>
          <w:sz w:val="24"/>
          <w:szCs w:val="24"/>
        </w:rPr>
        <w:t>зависимости от времени года и погодных условий;</w:t>
      </w:r>
    </w:p>
    <w:p w:rsidR="005A0EC0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оказания первой доврачебной помощи при травмах и ушибах во время самос</w:t>
      </w:r>
      <w:r>
        <w:rPr>
          <w:rFonts w:ascii="Times New Roman" w:hAnsi="Times New Roman"/>
          <w:sz w:val="24"/>
          <w:szCs w:val="24"/>
        </w:rPr>
        <w:t>тоятельных занятий физическими упражнениями.</w:t>
      </w:r>
    </w:p>
    <w:p w:rsidR="005A0EC0" w:rsidRPr="00565B31" w:rsidRDefault="005A0EC0" w:rsidP="00BC3958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565B3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65B3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цель возрождения Олимпийских игр и роль Пьера де Кубертена в становлении совр</w:t>
      </w:r>
      <w:r>
        <w:rPr>
          <w:rFonts w:ascii="Times New Roman" w:hAnsi="Times New Roman"/>
          <w:sz w:val="24"/>
          <w:szCs w:val="24"/>
        </w:rPr>
        <w:t xml:space="preserve">еменного Олимпийского движения, </w:t>
      </w:r>
      <w:r w:rsidRPr="00F357FD">
        <w:rPr>
          <w:rFonts w:ascii="Times New Roman" w:hAnsi="Times New Roman"/>
          <w:sz w:val="24"/>
          <w:szCs w:val="24"/>
        </w:rPr>
        <w:t>объяснять смысл символики и ритуалов Олимпийских игр;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исторические вехи развития отечественного спортивного движения, великих спортсмено</w:t>
      </w:r>
      <w:r>
        <w:rPr>
          <w:rFonts w:ascii="Times New Roman" w:hAnsi="Times New Roman"/>
          <w:sz w:val="24"/>
          <w:szCs w:val="24"/>
        </w:rPr>
        <w:t xml:space="preserve">в, принесших славу Российскому </w:t>
      </w:r>
      <w:r w:rsidRPr="00F357FD">
        <w:rPr>
          <w:rFonts w:ascii="Times New Roman" w:hAnsi="Times New Roman"/>
          <w:sz w:val="24"/>
          <w:szCs w:val="24"/>
        </w:rPr>
        <w:t>спорту;</w:t>
      </w:r>
    </w:p>
    <w:p w:rsidR="005A0EC0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признаки положительного влияния занятий физической подготовкой на укрепление здоро</w:t>
      </w:r>
      <w:r>
        <w:rPr>
          <w:rFonts w:ascii="Times New Roman" w:hAnsi="Times New Roman"/>
          <w:sz w:val="24"/>
          <w:szCs w:val="24"/>
        </w:rPr>
        <w:t xml:space="preserve">вья, устанавливать связь между </w:t>
      </w:r>
      <w:r w:rsidRPr="00F357FD">
        <w:rPr>
          <w:rFonts w:ascii="Times New Roman" w:hAnsi="Times New Roman"/>
          <w:sz w:val="24"/>
          <w:szCs w:val="24"/>
        </w:rPr>
        <w:t>развитием физических качес</w:t>
      </w:r>
      <w:r>
        <w:rPr>
          <w:rFonts w:ascii="Times New Roman" w:hAnsi="Times New Roman"/>
          <w:sz w:val="24"/>
          <w:szCs w:val="24"/>
        </w:rPr>
        <w:t xml:space="preserve">тв и основных систем организма. </w:t>
      </w:r>
    </w:p>
    <w:p w:rsidR="005A0EC0" w:rsidRPr="00565B31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565B31">
        <w:rPr>
          <w:rFonts w:ascii="Times New Roman" w:hAnsi="Times New Roman"/>
          <w:b/>
          <w:sz w:val="24"/>
          <w:szCs w:val="24"/>
        </w:rPr>
        <w:t>Способы двигательной (физкультурной) деятельности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65B31">
        <w:rPr>
          <w:rFonts w:ascii="Times New Roman" w:hAnsi="Times New Roman"/>
          <w:b/>
          <w:sz w:val="24"/>
          <w:szCs w:val="24"/>
        </w:rPr>
        <w:t>научится: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использовать занятия физической культурой, спортивные игры и спортивные соревнования для органи</w:t>
      </w:r>
      <w:r>
        <w:rPr>
          <w:rFonts w:ascii="Times New Roman" w:hAnsi="Times New Roman"/>
          <w:sz w:val="24"/>
          <w:szCs w:val="24"/>
        </w:rPr>
        <w:t xml:space="preserve">зации индивидуального отдыха и </w:t>
      </w:r>
      <w:r w:rsidRPr="00F357FD">
        <w:rPr>
          <w:rFonts w:ascii="Times New Roman" w:hAnsi="Times New Roman"/>
          <w:sz w:val="24"/>
          <w:szCs w:val="24"/>
        </w:rPr>
        <w:t>досуга, укрепления собственного здоровья, повышения уровня физических кондиций;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составлять комплексы физических упражнений оздоровительной, тренирующей и корригиру</w:t>
      </w:r>
      <w:r>
        <w:rPr>
          <w:rFonts w:ascii="Times New Roman" w:hAnsi="Times New Roman"/>
          <w:sz w:val="24"/>
          <w:szCs w:val="24"/>
        </w:rPr>
        <w:t xml:space="preserve">ющей направленности, подбирать </w:t>
      </w:r>
      <w:r w:rsidRPr="00F357FD">
        <w:rPr>
          <w:rFonts w:ascii="Times New Roman" w:hAnsi="Times New Roman"/>
          <w:sz w:val="24"/>
          <w:szCs w:val="24"/>
        </w:rPr>
        <w:t>индивидуальную нагрузку с учетом функциональных особенностей и возможностей собственного организма;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классифицировать физические упражнения по их функциональной направленности, планировать их по</w:t>
      </w:r>
      <w:r>
        <w:rPr>
          <w:rFonts w:ascii="Times New Roman" w:hAnsi="Times New Roman"/>
          <w:sz w:val="24"/>
          <w:szCs w:val="24"/>
        </w:rPr>
        <w:t xml:space="preserve">следовательность и дозировку в </w:t>
      </w:r>
      <w:r w:rsidRPr="00F357FD">
        <w:rPr>
          <w:rFonts w:ascii="Times New Roman" w:hAnsi="Times New Roman"/>
          <w:sz w:val="24"/>
          <w:szCs w:val="24"/>
        </w:rPr>
        <w:t>процессе самостоятельных занятий по укреплению здоровья и развитию физических качеств;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самостоятельно проводить занятия по обучению двигательным действиям, анализировать особенности их</w:t>
      </w:r>
      <w:r>
        <w:rPr>
          <w:rFonts w:ascii="Times New Roman" w:hAnsi="Times New Roman"/>
          <w:sz w:val="24"/>
          <w:szCs w:val="24"/>
        </w:rPr>
        <w:t xml:space="preserve"> выполнения, выявлять ошибки и </w:t>
      </w:r>
      <w:r w:rsidRPr="00F357FD">
        <w:rPr>
          <w:rFonts w:ascii="Times New Roman" w:hAnsi="Times New Roman"/>
          <w:sz w:val="24"/>
          <w:szCs w:val="24"/>
        </w:rPr>
        <w:t>своевременно устранять их;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тестировать показатели физического развития и основных физических качеств, сравнивать их с возрастны</w:t>
      </w:r>
      <w:r>
        <w:rPr>
          <w:rFonts w:ascii="Times New Roman" w:hAnsi="Times New Roman"/>
          <w:sz w:val="24"/>
          <w:szCs w:val="24"/>
        </w:rPr>
        <w:t xml:space="preserve">ми стандартами, контролировать </w:t>
      </w:r>
      <w:r w:rsidRPr="00F357FD">
        <w:rPr>
          <w:rFonts w:ascii="Times New Roman" w:hAnsi="Times New Roman"/>
          <w:sz w:val="24"/>
          <w:szCs w:val="24"/>
        </w:rPr>
        <w:t>особенности их динамики в процессе самостоятельных занятий физической подготовкой;</w:t>
      </w:r>
    </w:p>
    <w:p w:rsidR="005A0EC0" w:rsidRPr="00565B31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565B3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65B31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вести дневник по физкультурной деятельности, включать в него оформление планов проведения самос</w:t>
      </w:r>
      <w:r>
        <w:rPr>
          <w:rFonts w:ascii="Times New Roman" w:hAnsi="Times New Roman"/>
          <w:sz w:val="24"/>
          <w:szCs w:val="24"/>
        </w:rPr>
        <w:t xml:space="preserve">тоятельных занятий физическими </w:t>
      </w:r>
      <w:r w:rsidRPr="00F357FD">
        <w:rPr>
          <w:rFonts w:ascii="Times New Roman" w:hAnsi="Times New Roman"/>
          <w:sz w:val="24"/>
          <w:szCs w:val="24"/>
        </w:rPr>
        <w:t>упражнениями разной функциональной направленности, данные контроля динамики индивидуального физ</w:t>
      </w:r>
      <w:r>
        <w:rPr>
          <w:rFonts w:ascii="Times New Roman" w:hAnsi="Times New Roman"/>
          <w:sz w:val="24"/>
          <w:szCs w:val="24"/>
        </w:rPr>
        <w:t xml:space="preserve">ического развития и физической </w:t>
      </w:r>
      <w:r w:rsidRPr="00F357FD">
        <w:rPr>
          <w:rFonts w:ascii="Times New Roman" w:hAnsi="Times New Roman"/>
          <w:sz w:val="24"/>
          <w:szCs w:val="24"/>
        </w:rPr>
        <w:t>подготовленности;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занятия физической культурой с использованием оздоровительной ходьбы и бега, лыжных про</w:t>
      </w:r>
      <w:r>
        <w:rPr>
          <w:rFonts w:ascii="Times New Roman" w:hAnsi="Times New Roman"/>
          <w:sz w:val="24"/>
          <w:szCs w:val="24"/>
        </w:rPr>
        <w:t xml:space="preserve">гулок и туристических походов, </w:t>
      </w:r>
      <w:r w:rsidRPr="00F357FD">
        <w:rPr>
          <w:rFonts w:ascii="Times New Roman" w:hAnsi="Times New Roman"/>
          <w:sz w:val="24"/>
          <w:szCs w:val="24"/>
        </w:rPr>
        <w:t>обеспечивать их оздоровительную направленность;</w:t>
      </w:r>
    </w:p>
    <w:p w:rsidR="005A0EC0" w:rsidRPr="00F357FD" w:rsidRDefault="005A0EC0" w:rsidP="00BC3958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восстановительные мероприятия с использованием банных процедур и сеансов оздоровительного массажа.</w:t>
      </w:r>
    </w:p>
    <w:p w:rsidR="005A0EC0" w:rsidRPr="00565B31" w:rsidRDefault="005A0EC0" w:rsidP="00BC3958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565B31">
        <w:rPr>
          <w:rFonts w:ascii="Times New Roman" w:hAnsi="Times New Roman"/>
          <w:b/>
          <w:sz w:val="24"/>
          <w:szCs w:val="24"/>
        </w:rPr>
        <w:t>Физическое совершенствование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357FD" w:rsidRDefault="005A0EC0" w:rsidP="00BC3958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65B31">
        <w:rPr>
          <w:rFonts w:ascii="Times New Roman" w:hAnsi="Times New Roman"/>
          <w:b/>
          <w:sz w:val="24"/>
          <w:szCs w:val="24"/>
        </w:rPr>
        <w:t>научится: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по профилактике утомления и перенапряжения организма, повышению ег</w:t>
      </w:r>
      <w:r>
        <w:rPr>
          <w:rFonts w:ascii="Times New Roman" w:hAnsi="Times New Roman"/>
          <w:sz w:val="24"/>
          <w:szCs w:val="24"/>
        </w:rPr>
        <w:t xml:space="preserve">о работоспособности в процессе </w:t>
      </w:r>
      <w:r w:rsidRPr="00F357FD">
        <w:rPr>
          <w:rFonts w:ascii="Times New Roman" w:hAnsi="Times New Roman"/>
          <w:sz w:val="24"/>
          <w:szCs w:val="24"/>
        </w:rPr>
        <w:t>трудовой и учебной деятельности;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общеразвивающие упражнения, целенаправленно воздействующие на развитие основных физич</w:t>
      </w:r>
      <w:r>
        <w:rPr>
          <w:rFonts w:ascii="Times New Roman" w:hAnsi="Times New Roman"/>
          <w:sz w:val="24"/>
          <w:szCs w:val="24"/>
        </w:rPr>
        <w:t xml:space="preserve">еских качеств (силы, быстроты, </w:t>
      </w:r>
      <w:r w:rsidRPr="00F357FD">
        <w:rPr>
          <w:rFonts w:ascii="Times New Roman" w:hAnsi="Times New Roman"/>
          <w:sz w:val="24"/>
          <w:szCs w:val="24"/>
        </w:rPr>
        <w:t>выносливости, гибкости и координации);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гимнастические комбинации на спортивных снарядах из числа хорошо освоенных упражнений;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легкоатлетические упражнения в беге и прыжках (в высоту и длину);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передвижения на лыжах скользящими способами ходьбы, демонстрировать их технику умени</w:t>
      </w:r>
      <w:r>
        <w:rPr>
          <w:rFonts w:ascii="Times New Roman" w:hAnsi="Times New Roman"/>
          <w:sz w:val="24"/>
          <w:szCs w:val="24"/>
        </w:rPr>
        <w:t xml:space="preserve">я последовательно чередовать в </w:t>
      </w:r>
      <w:r w:rsidRPr="00F357FD">
        <w:rPr>
          <w:rFonts w:ascii="Times New Roman" w:hAnsi="Times New Roman"/>
          <w:sz w:val="24"/>
          <w:szCs w:val="24"/>
        </w:rPr>
        <w:t>процессе прохождения тренировочных дистанций (для снежных регионов России);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спуски и торможения на лыжах с пологого склона одним из разученных способов;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футбол в условиях учебной и игровой деятельности;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волейбол в условиях учебной и игровой деятельности;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баскетбол в условиях учебной и игровой деятельности;</w:t>
      </w:r>
    </w:p>
    <w:p w:rsidR="005A0EC0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тестовые упражнения на оценку уровня индивидуального развит</w:t>
      </w:r>
      <w:r>
        <w:rPr>
          <w:rFonts w:ascii="Times New Roman" w:hAnsi="Times New Roman"/>
          <w:sz w:val="24"/>
          <w:szCs w:val="24"/>
        </w:rPr>
        <w:t>ия основных физических качеств.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65B31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5A0EC0" w:rsidRPr="00F357FD" w:rsidRDefault="005A0EC0" w:rsidP="00565B3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преодолевать естественные и искусственные препятствия с помощью разнообразных способов лазания, прыжков и бега;</w:t>
      </w:r>
      <w:r>
        <w:rPr>
          <w:rFonts w:ascii="Times New Roman" w:hAnsi="Times New Roman"/>
          <w:sz w:val="24"/>
          <w:szCs w:val="24"/>
        </w:rPr>
        <w:t xml:space="preserve"> осуществлять </w:t>
      </w:r>
      <w:r w:rsidRPr="00F357FD">
        <w:rPr>
          <w:rFonts w:ascii="Times New Roman" w:hAnsi="Times New Roman"/>
          <w:sz w:val="24"/>
          <w:szCs w:val="24"/>
        </w:rPr>
        <w:t>судейство по одному из осваиваемых видов спорта.</w:t>
      </w:r>
    </w:p>
    <w:p w:rsidR="005A0EC0" w:rsidRDefault="005A0EC0" w:rsidP="00565B31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565B31" w:rsidRDefault="005A0EC0" w:rsidP="00565B31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65B31">
        <w:rPr>
          <w:rFonts w:ascii="Times New Roman" w:hAnsi="Times New Roman"/>
          <w:b/>
          <w:sz w:val="24"/>
          <w:szCs w:val="24"/>
        </w:rPr>
        <w:t>6 класс</w:t>
      </w:r>
    </w:p>
    <w:p w:rsidR="005A0EC0" w:rsidRPr="00565B31" w:rsidRDefault="005A0EC0" w:rsidP="00565B31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65B31">
        <w:rPr>
          <w:rFonts w:ascii="Times New Roman" w:hAnsi="Times New Roman"/>
          <w:b/>
          <w:sz w:val="24"/>
          <w:szCs w:val="24"/>
        </w:rPr>
        <w:t>Личностные результаты.</w:t>
      </w:r>
    </w:p>
    <w:p w:rsidR="005A0EC0" w:rsidRPr="00565B31" w:rsidRDefault="005A0EC0" w:rsidP="00055B3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565B31">
        <w:rPr>
          <w:rFonts w:ascii="Times New Roman" w:hAnsi="Times New Roman"/>
          <w:bCs/>
          <w:i/>
          <w:iCs/>
          <w:sz w:val="24"/>
          <w:szCs w:val="24"/>
          <w:u w:val="single"/>
        </w:rPr>
        <w:t>У  обучающихся  будут сформированы:</w:t>
      </w:r>
    </w:p>
    <w:p w:rsidR="005A0EC0" w:rsidRPr="00565B31" w:rsidRDefault="005A0EC0" w:rsidP="00055B3E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Мамадышского района, Республики Татарстан,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Мамадышского района, Республики Татарстан, России и народов мира.</w:t>
      </w:r>
    </w:p>
    <w:p w:rsidR="005A0EC0" w:rsidRPr="00565B31" w:rsidRDefault="005A0EC0" w:rsidP="00055B3E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5A0EC0" w:rsidRPr="00565B31" w:rsidRDefault="005A0EC0" w:rsidP="00055B3E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5A0EC0" w:rsidRPr="00565B31" w:rsidRDefault="005A0EC0" w:rsidP="00055B3E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5A0EC0" w:rsidRPr="00565B31" w:rsidRDefault="005A0EC0" w:rsidP="00055B3E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565B31">
        <w:rPr>
          <w:rFonts w:ascii="Times New Roman" w:hAnsi="Times New Roman"/>
          <w:sz w:val="24"/>
          <w:szCs w:val="24"/>
        </w:rPr>
        <w:t>-эстетического сознания через освоение художественного наследия народов Мамадышского района, Республики Татарстан,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5A0EC0" w:rsidRPr="00055B3E" w:rsidRDefault="005A0EC0" w:rsidP="00055B3E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55B3E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A0EC0" w:rsidRPr="00055B3E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055B3E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055B3E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055B3E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</w:t>
      </w:r>
      <w:r>
        <w:rPr>
          <w:rFonts w:ascii="Times New Roman" w:hAnsi="Times New Roman"/>
          <w:sz w:val="24"/>
          <w:szCs w:val="24"/>
        </w:rPr>
        <w:t xml:space="preserve">вивать мотивы и </w:t>
      </w:r>
      <w:r w:rsidRPr="00F357FD">
        <w:rPr>
          <w:rFonts w:ascii="Times New Roman" w:hAnsi="Times New Roman"/>
          <w:sz w:val="24"/>
          <w:szCs w:val="24"/>
        </w:rPr>
        <w:t>интересы своей познавательной деятельности.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-идентифицировать собственные проблемы и определять главную проблему;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-выдвигать версии решения проблемы, формулировать гипотезы, предвосхищать конечный результат;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-ставить цель деятельности на основе определенной проблемы и существующих возможностей;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</w:t>
      </w:r>
      <w:r>
        <w:rPr>
          <w:rFonts w:ascii="Times New Roman" w:hAnsi="Times New Roman"/>
          <w:sz w:val="24"/>
          <w:szCs w:val="24"/>
        </w:rPr>
        <w:t xml:space="preserve"> рамках предложенных условий и </w:t>
      </w:r>
      <w:r w:rsidRPr="00F357FD">
        <w:rPr>
          <w:rFonts w:ascii="Times New Roman" w:hAnsi="Times New Roman"/>
          <w:sz w:val="24"/>
          <w:szCs w:val="24"/>
        </w:rPr>
        <w:t>требований;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</w:t>
      </w:r>
      <w:r>
        <w:rPr>
          <w:rFonts w:ascii="Times New Roman" w:hAnsi="Times New Roman"/>
          <w:sz w:val="24"/>
          <w:szCs w:val="24"/>
        </w:rPr>
        <w:t xml:space="preserve"> для получения запланированных </w:t>
      </w:r>
      <w:r w:rsidRPr="00F357FD">
        <w:rPr>
          <w:rFonts w:ascii="Times New Roman" w:hAnsi="Times New Roman"/>
          <w:sz w:val="24"/>
          <w:szCs w:val="24"/>
        </w:rPr>
        <w:t>характеристик продукта/результата;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</w:t>
      </w:r>
      <w:r>
        <w:rPr>
          <w:rFonts w:ascii="Times New Roman" w:hAnsi="Times New Roman"/>
          <w:sz w:val="24"/>
          <w:szCs w:val="24"/>
        </w:rPr>
        <w:t xml:space="preserve">и и по завершении деятельности </w:t>
      </w:r>
      <w:r w:rsidRPr="00F357FD">
        <w:rPr>
          <w:rFonts w:ascii="Times New Roman" w:hAnsi="Times New Roman"/>
          <w:sz w:val="24"/>
          <w:szCs w:val="24"/>
        </w:rPr>
        <w:t>предлагать изменение характеристик процесса для получения улучшенных характеристик продукта;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-оценивать правильность выполнения учебной задачи, собственные возможности ее решения.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</w:t>
      </w:r>
      <w:r>
        <w:rPr>
          <w:rFonts w:ascii="Times New Roman" w:hAnsi="Times New Roman"/>
          <w:sz w:val="24"/>
          <w:szCs w:val="24"/>
        </w:rPr>
        <w:t xml:space="preserve"> получению имеющегося продукта </w:t>
      </w:r>
      <w:r w:rsidRPr="00F357FD">
        <w:rPr>
          <w:rFonts w:ascii="Times New Roman" w:hAnsi="Times New Roman"/>
          <w:sz w:val="24"/>
          <w:szCs w:val="24"/>
        </w:rPr>
        <w:t>учебной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-демонстрировать приемы регуляции психофизиологических/ эмоциональных состояний для достижения </w:t>
      </w:r>
      <w:r>
        <w:rPr>
          <w:rFonts w:ascii="Times New Roman" w:hAnsi="Times New Roman"/>
          <w:sz w:val="24"/>
          <w:szCs w:val="24"/>
        </w:rPr>
        <w:t xml:space="preserve">эффекта успокоения (устранения </w:t>
      </w:r>
      <w:r w:rsidRPr="00F357FD">
        <w:rPr>
          <w:rFonts w:ascii="Times New Roman" w:hAnsi="Times New Roman"/>
          <w:sz w:val="24"/>
          <w:szCs w:val="24"/>
        </w:rPr>
        <w:t xml:space="preserve">эмоциональной напряженности), эффекта восстановления (ослабления проявлений утомления), </w:t>
      </w:r>
      <w:r>
        <w:rPr>
          <w:rFonts w:ascii="Times New Roman" w:hAnsi="Times New Roman"/>
          <w:sz w:val="24"/>
          <w:szCs w:val="24"/>
        </w:rPr>
        <w:t xml:space="preserve">эффекта активизации (повышения </w:t>
      </w:r>
      <w:r w:rsidRPr="00F357FD">
        <w:rPr>
          <w:rFonts w:ascii="Times New Roman" w:hAnsi="Times New Roman"/>
          <w:sz w:val="24"/>
          <w:szCs w:val="24"/>
        </w:rPr>
        <w:t>психофизиологической реактивности).</w:t>
      </w:r>
    </w:p>
    <w:p w:rsidR="005A0EC0" w:rsidRPr="00055B3E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055B3E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5A0EC0" w:rsidRPr="00055B3E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55B3E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055B3E">
        <w:rPr>
          <w:rFonts w:ascii="Times New Roman" w:hAnsi="Times New Roman"/>
          <w:i/>
          <w:sz w:val="24"/>
          <w:szCs w:val="24"/>
          <w:u w:val="single"/>
        </w:rPr>
        <w:t>научится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</w:t>
      </w:r>
      <w:r>
        <w:rPr>
          <w:rFonts w:ascii="Times New Roman" w:hAnsi="Times New Roman"/>
          <w:sz w:val="24"/>
          <w:szCs w:val="24"/>
        </w:rPr>
        <w:t xml:space="preserve">ирать основания и критерии для </w:t>
      </w:r>
      <w:r w:rsidRPr="00F357FD">
        <w:rPr>
          <w:rFonts w:ascii="Times New Roman" w:hAnsi="Times New Roman"/>
          <w:sz w:val="24"/>
          <w:szCs w:val="24"/>
        </w:rPr>
        <w:t>классификации, устанавливать причинно-следственные связи, строить логическое рассуждение, умозаключение</w:t>
      </w:r>
      <w:r>
        <w:rPr>
          <w:rFonts w:ascii="Times New Roman" w:hAnsi="Times New Roman"/>
          <w:sz w:val="24"/>
          <w:szCs w:val="24"/>
        </w:rPr>
        <w:t xml:space="preserve"> (индуктивное, дедуктивное, по </w:t>
      </w:r>
      <w:r w:rsidRPr="00F357FD">
        <w:rPr>
          <w:rFonts w:ascii="Times New Roman" w:hAnsi="Times New Roman"/>
          <w:sz w:val="24"/>
          <w:szCs w:val="24"/>
        </w:rPr>
        <w:t>аналогии) и делать выводы</w:t>
      </w:r>
      <w:r>
        <w:rPr>
          <w:rFonts w:ascii="Times New Roman" w:hAnsi="Times New Roman"/>
          <w:sz w:val="24"/>
          <w:szCs w:val="24"/>
        </w:rPr>
        <w:t>;</w:t>
      </w:r>
      <w:r w:rsidRPr="00F357FD">
        <w:rPr>
          <w:rFonts w:ascii="Times New Roman" w:hAnsi="Times New Roman"/>
          <w:sz w:val="24"/>
          <w:szCs w:val="24"/>
        </w:rPr>
        <w:t xml:space="preserve">. 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</w:t>
      </w:r>
      <w:r>
        <w:rPr>
          <w:rFonts w:ascii="Times New Roman" w:hAnsi="Times New Roman"/>
          <w:sz w:val="24"/>
          <w:szCs w:val="24"/>
        </w:rPr>
        <w:t xml:space="preserve">ределяющие, </w:t>
      </w:r>
      <w:r w:rsidRPr="00F357FD">
        <w:rPr>
          <w:rFonts w:ascii="Times New Roman" w:hAnsi="Times New Roman"/>
          <w:sz w:val="24"/>
          <w:szCs w:val="24"/>
        </w:rPr>
        <w:t>способные быть причиной данного явления, выявлять причины и следствия явлений;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</w:t>
      </w:r>
      <w:r>
        <w:rPr>
          <w:rFonts w:ascii="Times New Roman" w:hAnsi="Times New Roman"/>
          <w:sz w:val="24"/>
          <w:szCs w:val="24"/>
        </w:rPr>
        <w:t xml:space="preserve">бъекта для определения способа </w:t>
      </w:r>
      <w:r w:rsidRPr="00F357FD">
        <w:rPr>
          <w:rFonts w:ascii="Times New Roman" w:hAnsi="Times New Roman"/>
          <w:sz w:val="24"/>
          <w:szCs w:val="24"/>
        </w:rPr>
        <w:t>решения задачи в соответствии с ситуацией;</w:t>
      </w:r>
    </w:p>
    <w:p w:rsidR="005A0EC0" w:rsidRPr="00055B3E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055B3E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5A0EC0" w:rsidRPr="00055B3E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55B3E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055B3E">
        <w:rPr>
          <w:rFonts w:ascii="Times New Roman" w:hAnsi="Times New Roman"/>
          <w:i/>
          <w:sz w:val="24"/>
          <w:szCs w:val="24"/>
          <w:u w:val="single"/>
        </w:rPr>
        <w:t>научится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</w:t>
      </w:r>
      <w:r>
        <w:rPr>
          <w:rFonts w:ascii="Times New Roman" w:hAnsi="Times New Roman"/>
          <w:sz w:val="24"/>
          <w:szCs w:val="24"/>
        </w:rPr>
        <w:t xml:space="preserve">ументировать и отстаивать свое </w:t>
      </w:r>
      <w:r w:rsidRPr="00F357FD">
        <w:rPr>
          <w:rFonts w:ascii="Times New Roman" w:hAnsi="Times New Roman"/>
          <w:sz w:val="24"/>
          <w:szCs w:val="24"/>
        </w:rPr>
        <w:t xml:space="preserve">мнение. 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</w:t>
      </w:r>
      <w:r>
        <w:rPr>
          <w:rFonts w:ascii="Times New Roman" w:hAnsi="Times New Roman"/>
          <w:sz w:val="24"/>
          <w:szCs w:val="24"/>
        </w:rPr>
        <w:t xml:space="preserve">зательство (аргументы), факты; </w:t>
      </w:r>
      <w:r w:rsidRPr="00F357FD">
        <w:rPr>
          <w:rFonts w:ascii="Times New Roman" w:hAnsi="Times New Roman"/>
          <w:sz w:val="24"/>
          <w:szCs w:val="24"/>
        </w:rPr>
        <w:t>гипотезы, аксиомы, теории;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</w:t>
      </w:r>
      <w:r>
        <w:rPr>
          <w:rFonts w:ascii="Times New Roman" w:hAnsi="Times New Roman"/>
          <w:sz w:val="24"/>
          <w:szCs w:val="24"/>
        </w:rPr>
        <w:t xml:space="preserve"> собеседника задачи, формы или </w:t>
      </w:r>
      <w:r w:rsidRPr="00F357FD">
        <w:rPr>
          <w:rFonts w:ascii="Times New Roman" w:hAnsi="Times New Roman"/>
          <w:sz w:val="24"/>
          <w:szCs w:val="24"/>
        </w:rPr>
        <w:t>содержания диалога.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</w:t>
      </w:r>
      <w:r>
        <w:rPr>
          <w:rFonts w:ascii="Times New Roman" w:hAnsi="Times New Roman"/>
          <w:sz w:val="24"/>
          <w:szCs w:val="24"/>
        </w:rPr>
        <w:t xml:space="preserve">ств, мыслей и потребностей для </w:t>
      </w:r>
      <w:r w:rsidRPr="00F357FD">
        <w:rPr>
          <w:rFonts w:ascii="Times New Roman" w:hAnsi="Times New Roman"/>
          <w:sz w:val="24"/>
          <w:szCs w:val="24"/>
        </w:rPr>
        <w:t xml:space="preserve">планирования и регуляции своей деятельности; владение устной и письменной речью, монологической контекстной речью. 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</w:t>
      </w:r>
      <w:r>
        <w:rPr>
          <w:rFonts w:ascii="Times New Roman" w:hAnsi="Times New Roman"/>
          <w:sz w:val="24"/>
          <w:szCs w:val="24"/>
        </w:rPr>
        <w:t xml:space="preserve">ратных средств и сервисов) для </w:t>
      </w:r>
      <w:r w:rsidRPr="00F357FD">
        <w:rPr>
          <w:rFonts w:ascii="Times New Roman" w:hAnsi="Times New Roman"/>
          <w:sz w:val="24"/>
          <w:szCs w:val="24"/>
        </w:rPr>
        <w:t>решения информационных и коммуникационных учебных задач, в том числе: вычисление, написание писем, с</w:t>
      </w:r>
      <w:r>
        <w:rPr>
          <w:rFonts w:ascii="Times New Roman" w:hAnsi="Times New Roman"/>
          <w:sz w:val="24"/>
          <w:szCs w:val="24"/>
        </w:rPr>
        <w:t>очинений, докладов, рефератов,</w:t>
      </w:r>
      <w:r w:rsidRPr="00F357FD">
        <w:rPr>
          <w:rFonts w:ascii="Times New Roman" w:hAnsi="Times New Roman"/>
          <w:sz w:val="24"/>
          <w:szCs w:val="24"/>
        </w:rPr>
        <w:t>создание презентаций и др.;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информацию с учетом этических и правовых норм;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</w:t>
      </w:r>
      <w:r>
        <w:rPr>
          <w:rFonts w:ascii="Times New Roman" w:hAnsi="Times New Roman"/>
          <w:sz w:val="24"/>
          <w:szCs w:val="24"/>
        </w:rPr>
        <w:t xml:space="preserve">гиену и правила информационной </w:t>
      </w:r>
      <w:r w:rsidRPr="00F357FD">
        <w:rPr>
          <w:rFonts w:ascii="Times New Roman" w:hAnsi="Times New Roman"/>
          <w:sz w:val="24"/>
          <w:szCs w:val="24"/>
        </w:rPr>
        <w:t>безопасности.</w:t>
      </w:r>
    </w:p>
    <w:p w:rsidR="005A0EC0" w:rsidRPr="00C56671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C56671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A0EC0" w:rsidRPr="00C56671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C56671">
        <w:rPr>
          <w:rFonts w:ascii="Times New Roman" w:hAnsi="Times New Roman"/>
          <w:b/>
          <w:sz w:val="24"/>
          <w:szCs w:val="24"/>
        </w:rPr>
        <w:t>Знания о физической культуре</w:t>
      </w:r>
    </w:p>
    <w:p w:rsidR="005A0EC0" w:rsidRPr="00C56671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C56671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C56671">
        <w:rPr>
          <w:rFonts w:ascii="Times New Roman" w:hAnsi="Times New Roman"/>
          <w:i/>
          <w:sz w:val="24"/>
          <w:szCs w:val="24"/>
          <w:u w:val="single"/>
        </w:rPr>
        <w:t xml:space="preserve"> научится: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рассматривать физическую культуру как явление культуры, выделять исторические этапы ее развития, характеризовать основ</w:t>
      </w:r>
      <w:r>
        <w:rPr>
          <w:rFonts w:ascii="Times New Roman" w:hAnsi="Times New Roman"/>
          <w:sz w:val="24"/>
          <w:szCs w:val="24"/>
        </w:rPr>
        <w:t xml:space="preserve">ные </w:t>
      </w:r>
      <w:r w:rsidRPr="00F357FD">
        <w:rPr>
          <w:rFonts w:ascii="Times New Roman" w:hAnsi="Times New Roman"/>
          <w:sz w:val="24"/>
          <w:szCs w:val="24"/>
        </w:rPr>
        <w:t>направления и формы ее организации в современном обществе;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содержательные основы здорового образа жизни, раскрывать его взаимосвязь со зд</w:t>
      </w:r>
      <w:r>
        <w:rPr>
          <w:rFonts w:ascii="Times New Roman" w:hAnsi="Times New Roman"/>
          <w:sz w:val="24"/>
          <w:szCs w:val="24"/>
        </w:rPr>
        <w:t xml:space="preserve">оровьем, гармоничным физическим </w:t>
      </w:r>
      <w:r w:rsidRPr="00F357FD">
        <w:rPr>
          <w:rFonts w:ascii="Times New Roman" w:hAnsi="Times New Roman"/>
          <w:sz w:val="24"/>
          <w:szCs w:val="24"/>
        </w:rPr>
        <w:t>развитием и физической подготовленностью, формированием качеств личности и профилактикой вредных привычек;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базовые понятия и термины физической культуры, применять их в процессе совместных занят</w:t>
      </w:r>
      <w:r>
        <w:rPr>
          <w:rFonts w:ascii="Times New Roman" w:hAnsi="Times New Roman"/>
          <w:sz w:val="24"/>
          <w:szCs w:val="24"/>
        </w:rPr>
        <w:t xml:space="preserve">ий физическими упражнениями со </w:t>
      </w:r>
      <w:r w:rsidRPr="00F357FD">
        <w:rPr>
          <w:rFonts w:ascii="Times New Roman" w:hAnsi="Times New Roman"/>
          <w:sz w:val="24"/>
          <w:szCs w:val="24"/>
        </w:rPr>
        <w:t>своими сверстниками, излагать с их помощью особенности выполнения техники двигательных действий и ф</w:t>
      </w:r>
      <w:r>
        <w:rPr>
          <w:rFonts w:ascii="Times New Roman" w:hAnsi="Times New Roman"/>
          <w:sz w:val="24"/>
          <w:szCs w:val="24"/>
        </w:rPr>
        <w:t xml:space="preserve">изических упражнений, развития </w:t>
      </w:r>
      <w:r w:rsidRPr="00F357FD">
        <w:rPr>
          <w:rFonts w:ascii="Times New Roman" w:hAnsi="Times New Roman"/>
          <w:sz w:val="24"/>
          <w:szCs w:val="24"/>
        </w:rPr>
        <w:t>физических качеств;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разрабатывать содержание самостоятельных занятий физическими упражнениями, определять их направле</w:t>
      </w:r>
      <w:r>
        <w:rPr>
          <w:rFonts w:ascii="Times New Roman" w:hAnsi="Times New Roman"/>
          <w:sz w:val="24"/>
          <w:szCs w:val="24"/>
        </w:rPr>
        <w:t xml:space="preserve">нность и формулировать задачи, </w:t>
      </w:r>
      <w:r w:rsidRPr="00F357FD">
        <w:rPr>
          <w:rFonts w:ascii="Times New Roman" w:hAnsi="Times New Roman"/>
          <w:sz w:val="24"/>
          <w:szCs w:val="24"/>
        </w:rPr>
        <w:t>рационально планировать в режиме дня и учебной недели;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оказания первой доврачебной помощи при травмах и ушибах во время самос</w:t>
      </w:r>
      <w:r>
        <w:rPr>
          <w:rFonts w:ascii="Times New Roman" w:hAnsi="Times New Roman"/>
          <w:sz w:val="24"/>
          <w:szCs w:val="24"/>
        </w:rPr>
        <w:t xml:space="preserve">тоятельных занятий физическими </w:t>
      </w:r>
      <w:r w:rsidRPr="00F357FD">
        <w:rPr>
          <w:rFonts w:ascii="Times New Roman" w:hAnsi="Times New Roman"/>
          <w:sz w:val="24"/>
          <w:szCs w:val="24"/>
        </w:rPr>
        <w:t>упражнениями.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C56671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C56671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F357FD" w:rsidRDefault="005A0EC0" w:rsidP="00C56671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цель возрождения Олимпийских игр и роль Пьера де Кубертена в становлении совре</w:t>
      </w:r>
      <w:r>
        <w:rPr>
          <w:rFonts w:ascii="Times New Roman" w:hAnsi="Times New Roman"/>
          <w:sz w:val="24"/>
          <w:szCs w:val="24"/>
        </w:rPr>
        <w:t xml:space="preserve">менного Олимпийского движения, </w:t>
      </w:r>
      <w:r w:rsidRPr="00F357FD">
        <w:rPr>
          <w:rFonts w:ascii="Times New Roman" w:hAnsi="Times New Roman"/>
          <w:sz w:val="24"/>
          <w:szCs w:val="24"/>
        </w:rPr>
        <w:t>объяснять смысл символики и ритуалов Олимпийских игр;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исторические вехи развития отечественного спортивного движения, великих спортсмено</w:t>
      </w:r>
      <w:r>
        <w:rPr>
          <w:rFonts w:ascii="Times New Roman" w:hAnsi="Times New Roman"/>
          <w:sz w:val="24"/>
          <w:szCs w:val="24"/>
        </w:rPr>
        <w:t xml:space="preserve">в, принесших славу Российскому </w:t>
      </w:r>
      <w:r w:rsidRPr="00F357FD">
        <w:rPr>
          <w:rFonts w:ascii="Times New Roman" w:hAnsi="Times New Roman"/>
          <w:sz w:val="24"/>
          <w:szCs w:val="24"/>
        </w:rPr>
        <w:t>спорту;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признаки положительного влияния занятий физической подготовкой на укрепление здоро</w:t>
      </w:r>
      <w:r>
        <w:rPr>
          <w:rFonts w:ascii="Times New Roman" w:hAnsi="Times New Roman"/>
          <w:sz w:val="24"/>
          <w:szCs w:val="24"/>
        </w:rPr>
        <w:t xml:space="preserve">вья, устанавливать связь между </w:t>
      </w:r>
      <w:r w:rsidRPr="00F357FD">
        <w:rPr>
          <w:rFonts w:ascii="Times New Roman" w:hAnsi="Times New Roman"/>
          <w:sz w:val="24"/>
          <w:szCs w:val="24"/>
        </w:rPr>
        <w:t>развитием физических качеств и основных систем организма.</w:t>
      </w:r>
    </w:p>
    <w:p w:rsidR="005A0EC0" w:rsidRPr="00CC1987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CC1987">
        <w:rPr>
          <w:rFonts w:ascii="Times New Roman" w:hAnsi="Times New Roman"/>
          <w:b/>
          <w:sz w:val="24"/>
          <w:szCs w:val="24"/>
        </w:rPr>
        <w:t>Способы двигательной (физкультурной) деятельности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CC1987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CC1987">
        <w:rPr>
          <w:rFonts w:ascii="Times New Roman" w:hAnsi="Times New Roman"/>
          <w:i/>
          <w:sz w:val="24"/>
          <w:szCs w:val="24"/>
          <w:u w:val="single"/>
        </w:rPr>
        <w:t>научится</w:t>
      </w:r>
      <w:r w:rsidRPr="00F357FD">
        <w:rPr>
          <w:rFonts w:ascii="Times New Roman" w:hAnsi="Times New Roman"/>
          <w:sz w:val="24"/>
          <w:szCs w:val="24"/>
        </w:rPr>
        <w:t>: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использовать занятия физической культурой, спортивные игры и спортивные соревнования для органи</w:t>
      </w:r>
      <w:r>
        <w:rPr>
          <w:rFonts w:ascii="Times New Roman" w:hAnsi="Times New Roman"/>
          <w:sz w:val="24"/>
          <w:szCs w:val="24"/>
        </w:rPr>
        <w:t xml:space="preserve">зации индивидуального отдыха и </w:t>
      </w:r>
      <w:r w:rsidRPr="00F357FD">
        <w:rPr>
          <w:rFonts w:ascii="Times New Roman" w:hAnsi="Times New Roman"/>
          <w:sz w:val="24"/>
          <w:szCs w:val="24"/>
        </w:rPr>
        <w:t>досуга, укрепления собственного здоровья, повышения уровня физических кондиций;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составлять комплексы физических упражнений оздоровительной, тренирующей и корригиру</w:t>
      </w:r>
      <w:r>
        <w:rPr>
          <w:rFonts w:ascii="Times New Roman" w:hAnsi="Times New Roman"/>
          <w:sz w:val="24"/>
          <w:szCs w:val="24"/>
        </w:rPr>
        <w:t xml:space="preserve">ющей направленности, подбирать </w:t>
      </w:r>
      <w:r w:rsidRPr="00F357FD">
        <w:rPr>
          <w:rFonts w:ascii="Times New Roman" w:hAnsi="Times New Roman"/>
          <w:sz w:val="24"/>
          <w:szCs w:val="24"/>
        </w:rPr>
        <w:t>индивидуальную нагрузку с учетом функциональных особенностей и возможностей собственного организма;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классифицировать физические упражнения по их функциональной направленности, планировать их по</w:t>
      </w:r>
      <w:r>
        <w:rPr>
          <w:rFonts w:ascii="Times New Roman" w:hAnsi="Times New Roman"/>
          <w:sz w:val="24"/>
          <w:szCs w:val="24"/>
        </w:rPr>
        <w:t xml:space="preserve">следовательность и дозировку в </w:t>
      </w:r>
      <w:r w:rsidRPr="00F357FD">
        <w:rPr>
          <w:rFonts w:ascii="Times New Roman" w:hAnsi="Times New Roman"/>
          <w:sz w:val="24"/>
          <w:szCs w:val="24"/>
        </w:rPr>
        <w:t>процессе самостоятельных занятий по укреплению здоровья и развитию физических качеств;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самостоятельно проводить занятия по обучению двигательным действиям, анализировать особенности их</w:t>
      </w:r>
      <w:r>
        <w:rPr>
          <w:rFonts w:ascii="Times New Roman" w:hAnsi="Times New Roman"/>
          <w:sz w:val="24"/>
          <w:szCs w:val="24"/>
        </w:rPr>
        <w:t xml:space="preserve"> выполнения, выявлять ошибки и </w:t>
      </w:r>
      <w:r w:rsidRPr="00F357FD">
        <w:rPr>
          <w:rFonts w:ascii="Times New Roman" w:hAnsi="Times New Roman"/>
          <w:sz w:val="24"/>
          <w:szCs w:val="24"/>
        </w:rPr>
        <w:t>своевременно устранять их;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тестировать показатели физического развития и основных физических качеств, сравнивать их с возрастны</w:t>
      </w:r>
      <w:r>
        <w:rPr>
          <w:rFonts w:ascii="Times New Roman" w:hAnsi="Times New Roman"/>
          <w:sz w:val="24"/>
          <w:szCs w:val="24"/>
        </w:rPr>
        <w:t xml:space="preserve">ми стандартами, контролировать </w:t>
      </w:r>
      <w:r w:rsidRPr="00F357FD">
        <w:rPr>
          <w:rFonts w:ascii="Times New Roman" w:hAnsi="Times New Roman"/>
          <w:sz w:val="24"/>
          <w:szCs w:val="24"/>
        </w:rPr>
        <w:t>особенности их динамики в процессе самостоятельных занятий физической подготовкой;</w:t>
      </w:r>
    </w:p>
    <w:p w:rsidR="005A0EC0" w:rsidRPr="00CC1987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CC1987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CC1987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вести дневник по физкультурной деятельности, включать в него оформление планов проведения самос</w:t>
      </w:r>
      <w:r>
        <w:rPr>
          <w:rFonts w:ascii="Times New Roman" w:hAnsi="Times New Roman"/>
          <w:sz w:val="24"/>
          <w:szCs w:val="24"/>
        </w:rPr>
        <w:t xml:space="preserve">тоятельных занятий физическими </w:t>
      </w:r>
      <w:r w:rsidRPr="00F357FD">
        <w:rPr>
          <w:rFonts w:ascii="Times New Roman" w:hAnsi="Times New Roman"/>
          <w:sz w:val="24"/>
          <w:szCs w:val="24"/>
        </w:rPr>
        <w:t>упражнениями разной функциональной направленности, данные контроля динамики индивидуального физ</w:t>
      </w:r>
      <w:r>
        <w:rPr>
          <w:rFonts w:ascii="Times New Roman" w:hAnsi="Times New Roman"/>
          <w:sz w:val="24"/>
          <w:szCs w:val="24"/>
        </w:rPr>
        <w:t xml:space="preserve">ического развития и физической </w:t>
      </w:r>
      <w:r w:rsidRPr="00F357FD">
        <w:rPr>
          <w:rFonts w:ascii="Times New Roman" w:hAnsi="Times New Roman"/>
          <w:sz w:val="24"/>
          <w:szCs w:val="24"/>
        </w:rPr>
        <w:t>подготовленности;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занятия физической культурой с использованием оздоровительной ходьбы и бега, лыжных про</w:t>
      </w:r>
      <w:r>
        <w:rPr>
          <w:rFonts w:ascii="Times New Roman" w:hAnsi="Times New Roman"/>
          <w:sz w:val="24"/>
          <w:szCs w:val="24"/>
        </w:rPr>
        <w:t xml:space="preserve">гулок и туристических походов, </w:t>
      </w:r>
      <w:r w:rsidRPr="00F357FD">
        <w:rPr>
          <w:rFonts w:ascii="Times New Roman" w:hAnsi="Times New Roman"/>
          <w:sz w:val="24"/>
          <w:szCs w:val="24"/>
        </w:rPr>
        <w:t>обеспечивать их оздоровительную направленность;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восстановительные мероприятия с использованием банных процедур и сеансов оздоровительного массажа.</w:t>
      </w:r>
    </w:p>
    <w:p w:rsidR="005A0EC0" w:rsidRPr="00CC1987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CC1987">
        <w:rPr>
          <w:rFonts w:ascii="Times New Roman" w:hAnsi="Times New Roman"/>
          <w:b/>
          <w:sz w:val="24"/>
          <w:szCs w:val="24"/>
        </w:rPr>
        <w:t>Физическое совершенствование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CC1987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CC1987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CC1987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по профилактике утомления и перенапряжения организма, повышению ег</w:t>
      </w:r>
      <w:r>
        <w:rPr>
          <w:rFonts w:ascii="Times New Roman" w:hAnsi="Times New Roman"/>
          <w:sz w:val="24"/>
          <w:szCs w:val="24"/>
        </w:rPr>
        <w:t xml:space="preserve">о работоспособности в процессе </w:t>
      </w:r>
      <w:r w:rsidRPr="00F357FD">
        <w:rPr>
          <w:rFonts w:ascii="Times New Roman" w:hAnsi="Times New Roman"/>
          <w:sz w:val="24"/>
          <w:szCs w:val="24"/>
        </w:rPr>
        <w:t>трудовой и учебной деятельности;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общеразвивающие упражнения, целенаправленно воздействующие на развитие основных физич</w:t>
      </w:r>
      <w:r>
        <w:rPr>
          <w:rFonts w:ascii="Times New Roman" w:hAnsi="Times New Roman"/>
          <w:sz w:val="24"/>
          <w:szCs w:val="24"/>
        </w:rPr>
        <w:t xml:space="preserve">еских качеств (силы, быстроты, </w:t>
      </w:r>
      <w:r w:rsidRPr="00F357FD">
        <w:rPr>
          <w:rFonts w:ascii="Times New Roman" w:hAnsi="Times New Roman"/>
          <w:sz w:val="24"/>
          <w:szCs w:val="24"/>
        </w:rPr>
        <w:t>выносливости, гибкости и координации);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гимнастические комбинации на спортивных снарядах из числа хорошо освоенных упражнений;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легкоатлетические упражнения в беге и прыжках (в высоту и длину);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передвижения на лыжах скользящими способами ходьбы, демонстрировать их технику умени</w:t>
      </w:r>
      <w:r>
        <w:rPr>
          <w:rFonts w:ascii="Times New Roman" w:hAnsi="Times New Roman"/>
          <w:sz w:val="24"/>
          <w:szCs w:val="24"/>
        </w:rPr>
        <w:t xml:space="preserve">я последовательно чередовать в </w:t>
      </w:r>
      <w:r w:rsidRPr="00F357FD">
        <w:rPr>
          <w:rFonts w:ascii="Times New Roman" w:hAnsi="Times New Roman"/>
          <w:sz w:val="24"/>
          <w:szCs w:val="24"/>
        </w:rPr>
        <w:t>процессе прохождения тренировочных дистанций;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спуски и торможения на лыжах с пологого склона одним из разученных способов;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футбол в условиях учебной и игровой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волейбол в условиях учебной и игровой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баскетбол в условиях учебной и игровой деятельности;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тестовые упражнения на оценку уровня индивидуального развития основных физических качеств.</w:t>
      </w:r>
    </w:p>
    <w:p w:rsidR="005A0EC0" w:rsidRPr="00CC1987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CC1987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CC1987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F357FD" w:rsidRDefault="005A0EC0" w:rsidP="00055B3E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5A0EC0" w:rsidRPr="00F357FD" w:rsidRDefault="005A0EC0" w:rsidP="00CC198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преодолевать естественные и искусственные препятствия с помощью разнообразных способов лазани</w:t>
      </w:r>
      <w:r>
        <w:rPr>
          <w:rFonts w:ascii="Times New Roman" w:hAnsi="Times New Roman"/>
          <w:sz w:val="24"/>
          <w:szCs w:val="24"/>
        </w:rPr>
        <w:t xml:space="preserve">я, прыжков и бега; осуществлять </w:t>
      </w:r>
      <w:r w:rsidRPr="00F357FD">
        <w:rPr>
          <w:rFonts w:ascii="Times New Roman" w:hAnsi="Times New Roman"/>
          <w:sz w:val="24"/>
          <w:szCs w:val="24"/>
        </w:rPr>
        <w:t>судейство по одному из осваиваемых видов спорта.</w:t>
      </w:r>
    </w:p>
    <w:p w:rsidR="005A0EC0" w:rsidRDefault="005A0EC0" w:rsidP="00CC1987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CC1987" w:rsidRDefault="005A0EC0" w:rsidP="00CC1987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1987">
        <w:rPr>
          <w:rFonts w:ascii="Times New Roman" w:hAnsi="Times New Roman"/>
          <w:b/>
          <w:sz w:val="24"/>
          <w:szCs w:val="24"/>
        </w:rPr>
        <w:t>7 класс</w:t>
      </w:r>
    </w:p>
    <w:p w:rsidR="005A0EC0" w:rsidRPr="00CC1987" w:rsidRDefault="005A0EC0" w:rsidP="00CC1987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1987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A0EC0" w:rsidRPr="00F64096" w:rsidRDefault="005A0EC0" w:rsidP="00F6409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У  обучающихся  будут сформированы:</w:t>
      </w:r>
    </w:p>
    <w:p w:rsidR="005A0EC0" w:rsidRPr="00F64096" w:rsidRDefault="005A0EC0" w:rsidP="00F64096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Мамадышского района, Республики Татарстан,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Мамадышского района, Республики Татарстан, России и народов мира.</w:t>
      </w:r>
    </w:p>
    <w:p w:rsidR="005A0EC0" w:rsidRPr="00F64096" w:rsidRDefault="005A0EC0" w:rsidP="00F64096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A0EC0" w:rsidRPr="00F64096" w:rsidRDefault="005A0EC0" w:rsidP="00F64096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A0EC0" w:rsidRPr="00F64096" w:rsidRDefault="005A0EC0" w:rsidP="00F64096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5A0EC0" w:rsidRPr="00F64096" w:rsidRDefault="005A0EC0" w:rsidP="00F64096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sz w:val="24"/>
          <w:szCs w:val="24"/>
        </w:rPr>
        <w:t>-эстетического сознания через освоение художественного наследия народов Мамадышского района, Республики Татарстан,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5A0EC0" w:rsidRPr="00F64096" w:rsidRDefault="005A0EC0" w:rsidP="00F64096">
      <w:pPr>
        <w:tabs>
          <w:tab w:val="left" w:pos="7410"/>
        </w:tabs>
        <w:spacing w:after="0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Метапредметные результаты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</w:t>
      </w:r>
      <w:r>
        <w:rPr>
          <w:rFonts w:ascii="Times New Roman" w:hAnsi="Times New Roman"/>
          <w:sz w:val="24"/>
          <w:szCs w:val="24"/>
        </w:rPr>
        <w:t xml:space="preserve">ятельности, развивать мотивы и </w:t>
      </w:r>
      <w:r w:rsidRPr="00F357FD">
        <w:rPr>
          <w:rFonts w:ascii="Times New Roman" w:hAnsi="Times New Roman"/>
          <w:sz w:val="24"/>
          <w:szCs w:val="24"/>
        </w:rPr>
        <w:t>интересы своей познавательной деятельности.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</w:t>
      </w:r>
      <w:r>
        <w:rPr>
          <w:rFonts w:ascii="Times New Roman" w:hAnsi="Times New Roman"/>
          <w:sz w:val="24"/>
          <w:szCs w:val="24"/>
        </w:rPr>
        <w:t xml:space="preserve">ее эффективные способы решения </w:t>
      </w:r>
      <w:r w:rsidRPr="00F357FD">
        <w:rPr>
          <w:rFonts w:ascii="Times New Roman" w:hAnsi="Times New Roman"/>
          <w:sz w:val="24"/>
          <w:szCs w:val="24"/>
        </w:rPr>
        <w:t>уч</w:t>
      </w:r>
      <w:r>
        <w:rPr>
          <w:rFonts w:ascii="Times New Roman" w:hAnsi="Times New Roman"/>
          <w:sz w:val="24"/>
          <w:szCs w:val="24"/>
        </w:rPr>
        <w:t xml:space="preserve">ебных и познавательных задач. 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</w:t>
      </w:r>
      <w:r>
        <w:rPr>
          <w:rFonts w:ascii="Times New Roman" w:hAnsi="Times New Roman"/>
          <w:sz w:val="24"/>
          <w:szCs w:val="24"/>
        </w:rPr>
        <w:t xml:space="preserve"> задачи и предлагать действия, </w:t>
      </w:r>
      <w:r w:rsidRPr="00F357FD">
        <w:rPr>
          <w:rFonts w:ascii="Times New Roman" w:hAnsi="Times New Roman"/>
          <w:sz w:val="24"/>
          <w:szCs w:val="24"/>
        </w:rPr>
        <w:t>указывая и обосновывая логическую последовательность шагов);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</w:t>
      </w:r>
      <w:r>
        <w:rPr>
          <w:rFonts w:ascii="Times New Roman" w:hAnsi="Times New Roman"/>
          <w:sz w:val="24"/>
          <w:szCs w:val="24"/>
        </w:rPr>
        <w:t xml:space="preserve"> получению имеющегося продукта </w:t>
      </w:r>
      <w:r w:rsidRPr="00F357FD">
        <w:rPr>
          <w:rFonts w:ascii="Times New Roman" w:hAnsi="Times New Roman"/>
          <w:sz w:val="24"/>
          <w:szCs w:val="24"/>
        </w:rPr>
        <w:t>учебной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-демонстрировать приемы регуляции психофизиологических/ эмоциональных состояний для достижения </w:t>
      </w:r>
      <w:r>
        <w:rPr>
          <w:rFonts w:ascii="Times New Roman" w:hAnsi="Times New Roman"/>
          <w:sz w:val="24"/>
          <w:szCs w:val="24"/>
        </w:rPr>
        <w:t xml:space="preserve">эффекта успокоения (устранения </w:t>
      </w:r>
      <w:r w:rsidRPr="00F357FD">
        <w:rPr>
          <w:rFonts w:ascii="Times New Roman" w:hAnsi="Times New Roman"/>
          <w:sz w:val="24"/>
          <w:szCs w:val="24"/>
        </w:rPr>
        <w:t>эмоциональной напряженности), эффекта восстановления (ослабления проявлений утомления), эффекта активизации (повышен</w:t>
      </w:r>
      <w:r>
        <w:rPr>
          <w:rFonts w:ascii="Times New Roman" w:hAnsi="Times New Roman"/>
          <w:sz w:val="24"/>
          <w:szCs w:val="24"/>
        </w:rPr>
        <w:t xml:space="preserve">ия </w:t>
      </w:r>
      <w:r w:rsidRPr="00F357FD">
        <w:rPr>
          <w:rFonts w:ascii="Times New Roman" w:hAnsi="Times New Roman"/>
          <w:sz w:val="24"/>
          <w:szCs w:val="24"/>
        </w:rPr>
        <w:t>психофизиологической реактивности).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 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научится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</w:t>
      </w:r>
      <w:r>
        <w:rPr>
          <w:rFonts w:ascii="Times New Roman" w:hAnsi="Times New Roman"/>
          <w:sz w:val="24"/>
          <w:szCs w:val="24"/>
        </w:rPr>
        <w:t xml:space="preserve">ирать основания и критерии для </w:t>
      </w:r>
      <w:r w:rsidRPr="00F357FD">
        <w:rPr>
          <w:rFonts w:ascii="Times New Roman" w:hAnsi="Times New Roman"/>
          <w:sz w:val="24"/>
          <w:szCs w:val="24"/>
        </w:rPr>
        <w:t>классификации, устанавливать причинно-следственные связи, строить логическое рассуждение, умозаключение</w:t>
      </w:r>
      <w:r>
        <w:rPr>
          <w:rFonts w:ascii="Times New Roman" w:hAnsi="Times New Roman"/>
          <w:sz w:val="24"/>
          <w:szCs w:val="24"/>
        </w:rPr>
        <w:t xml:space="preserve"> (индуктивное, дедуктивное, по </w:t>
      </w:r>
      <w:r w:rsidRPr="00F357FD">
        <w:rPr>
          <w:rFonts w:ascii="Times New Roman" w:hAnsi="Times New Roman"/>
          <w:sz w:val="24"/>
          <w:szCs w:val="24"/>
        </w:rPr>
        <w:t xml:space="preserve">аналогии) и делать выводы. 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-определять обстоятельства, которые предшествовали возникновению связи между явлениями, из этих обстоятельств выделять определяющие, 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способные быть причиной данного явления, выявлять причины и следствия явлений;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</w:t>
      </w:r>
      <w:r>
        <w:rPr>
          <w:rFonts w:ascii="Times New Roman" w:hAnsi="Times New Roman"/>
          <w:sz w:val="24"/>
          <w:szCs w:val="24"/>
        </w:rPr>
        <w:t xml:space="preserve">бъекта для определения способа </w:t>
      </w:r>
      <w:r w:rsidRPr="00F357FD">
        <w:rPr>
          <w:rFonts w:ascii="Times New Roman" w:hAnsi="Times New Roman"/>
          <w:sz w:val="24"/>
          <w:szCs w:val="24"/>
        </w:rPr>
        <w:t>решения задачи в соответствии с ситуацией;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-переводить сложную по составу (многоаспектную) информацию из графического или формализованного (символьно</w:t>
      </w:r>
      <w:r>
        <w:rPr>
          <w:rFonts w:ascii="Times New Roman" w:hAnsi="Times New Roman"/>
          <w:sz w:val="24"/>
          <w:szCs w:val="24"/>
        </w:rPr>
        <w:t xml:space="preserve">го) представления в текстовое, </w:t>
      </w:r>
      <w:r w:rsidRPr="00F357FD">
        <w:rPr>
          <w:rFonts w:ascii="Times New Roman" w:hAnsi="Times New Roman"/>
          <w:sz w:val="24"/>
          <w:szCs w:val="24"/>
        </w:rPr>
        <w:t>и наоборот;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</w:t>
      </w:r>
      <w:r>
        <w:rPr>
          <w:rFonts w:ascii="Times New Roman" w:hAnsi="Times New Roman"/>
          <w:sz w:val="24"/>
          <w:szCs w:val="24"/>
        </w:rPr>
        <w:t xml:space="preserve">меющегося знания об объекте, к </w:t>
      </w:r>
      <w:r w:rsidRPr="00F357FD">
        <w:rPr>
          <w:rFonts w:ascii="Times New Roman" w:hAnsi="Times New Roman"/>
          <w:sz w:val="24"/>
          <w:szCs w:val="24"/>
        </w:rPr>
        <w:t>которому применяется алгоритм;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</w:t>
      </w:r>
      <w:r>
        <w:rPr>
          <w:rFonts w:ascii="Times New Roman" w:hAnsi="Times New Roman"/>
          <w:sz w:val="24"/>
          <w:szCs w:val="24"/>
        </w:rPr>
        <w:t xml:space="preserve">, эмпирического) на основе </w:t>
      </w:r>
      <w:r w:rsidRPr="00F357FD">
        <w:rPr>
          <w:rFonts w:ascii="Times New Roman" w:hAnsi="Times New Roman"/>
          <w:sz w:val="24"/>
          <w:szCs w:val="24"/>
        </w:rPr>
        <w:t>предложенной проблемной ситуации, поставленной цели и/или заданных критериев оценки продукта/результата.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</w:t>
      </w:r>
      <w:r>
        <w:rPr>
          <w:rFonts w:ascii="Times New Roman" w:hAnsi="Times New Roman"/>
          <w:sz w:val="24"/>
          <w:szCs w:val="24"/>
        </w:rPr>
        <w:t xml:space="preserve">ументировать и отстаивать свое </w:t>
      </w:r>
      <w:r w:rsidRPr="00F357FD">
        <w:rPr>
          <w:rFonts w:ascii="Times New Roman" w:hAnsi="Times New Roman"/>
          <w:sz w:val="24"/>
          <w:szCs w:val="24"/>
        </w:rPr>
        <w:t xml:space="preserve">мнение. 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</w:t>
      </w:r>
      <w:r>
        <w:rPr>
          <w:rFonts w:ascii="Times New Roman" w:hAnsi="Times New Roman"/>
          <w:sz w:val="24"/>
          <w:szCs w:val="24"/>
        </w:rPr>
        <w:t xml:space="preserve">зательство (аргументы), факты; </w:t>
      </w:r>
      <w:r w:rsidRPr="00F357FD">
        <w:rPr>
          <w:rFonts w:ascii="Times New Roman" w:hAnsi="Times New Roman"/>
          <w:sz w:val="24"/>
          <w:szCs w:val="24"/>
        </w:rPr>
        <w:t>гипотезы, аксиомы, теории;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</w:t>
      </w:r>
      <w:r>
        <w:rPr>
          <w:rFonts w:ascii="Times New Roman" w:hAnsi="Times New Roman"/>
          <w:sz w:val="24"/>
          <w:szCs w:val="24"/>
        </w:rPr>
        <w:t xml:space="preserve"> собеседника задачи, формы или </w:t>
      </w:r>
      <w:r w:rsidRPr="00F357FD">
        <w:rPr>
          <w:rFonts w:ascii="Times New Roman" w:hAnsi="Times New Roman"/>
          <w:sz w:val="24"/>
          <w:szCs w:val="24"/>
        </w:rPr>
        <w:t>содержания диалога.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</w:t>
      </w:r>
      <w:r>
        <w:rPr>
          <w:rFonts w:ascii="Times New Roman" w:hAnsi="Times New Roman"/>
          <w:sz w:val="24"/>
          <w:szCs w:val="24"/>
        </w:rPr>
        <w:t xml:space="preserve">ств, мыслей и потребностей для </w:t>
      </w:r>
      <w:r w:rsidRPr="00F357FD">
        <w:rPr>
          <w:rFonts w:ascii="Times New Roman" w:hAnsi="Times New Roman"/>
          <w:sz w:val="24"/>
          <w:szCs w:val="24"/>
        </w:rPr>
        <w:t xml:space="preserve">планирования и регуляции своей деятельности; владение устной и письменной речью, монологической контекстной речью. 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Знания о физической культуре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i/>
          <w:sz w:val="24"/>
          <w:szCs w:val="24"/>
          <w:u w:val="single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содержательные основы здорового образа жизни, раскрывать его взаимосвязь со здо</w:t>
      </w:r>
      <w:r>
        <w:rPr>
          <w:rFonts w:ascii="Times New Roman" w:hAnsi="Times New Roman"/>
          <w:sz w:val="24"/>
          <w:szCs w:val="24"/>
        </w:rPr>
        <w:t xml:space="preserve">ровьем, гармоничным физическим </w:t>
      </w:r>
      <w:r w:rsidRPr="00F357FD">
        <w:rPr>
          <w:rFonts w:ascii="Times New Roman" w:hAnsi="Times New Roman"/>
          <w:sz w:val="24"/>
          <w:szCs w:val="24"/>
        </w:rPr>
        <w:t>развитием и физической подготовленностью, формированием качеств личности и профилактикой вредных привычек;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базовые понятия и термины физической культуры, применять их в процессе совместных занят</w:t>
      </w:r>
      <w:r>
        <w:rPr>
          <w:rFonts w:ascii="Times New Roman" w:hAnsi="Times New Roman"/>
          <w:sz w:val="24"/>
          <w:szCs w:val="24"/>
        </w:rPr>
        <w:t xml:space="preserve">ий физическими упражнениями со </w:t>
      </w:r>
      <w:r w:rsidRPr="00F357FD">
        <w:rPr>
          <w:rFonts w:ascii="Times New Roman" w:hAnsi="Times New Roman"/>
          <w:sz w:val="24"/>
          <w:szCs w:val="24"/>
        </w:rPr>
        <w:t>своими сверстниками, излагать с их помощью особенности выполнения техники двигательных действий и физических упражнений, развитияфизических качеств;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разрабатывать содержание самостоятельных занятий физическими упражнениями, определять их направле</w:t>
      </w:r>
      <w:r>
        <w:rPr>
          <w:rFonts w:ascii="Times New Roman" w:hAnsi="Times New Roman"/>
          <w:sz w:val="24"/>
          <w:szCs w:val="24"/>
        </w:rPr>
        <w:t xml:space="preserve">нность и формулировать задачи, </w:t>
      </w:r>
      <w:r w:rsidRPr="00F357FD">
        <w:rPr>
          <w:rFonts w:ascii="Times New Roman" w:hAnsi="Times New Roman"/>
          <w:sz w:val="24"/>
          <w:szCs w:val="24"/>
        </w:rPr>
        <w:t>рационально планировать в режиме дня и учебной недели;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профилактики травматизма и подготовки мест занятий, правильного</w:t>
      </w:r>
      <w:r>
        <w:rPr>
          <w:rFonts w:ascii="Times New Roman" w:hAnsi="Times New Roman"/>
          <w:sz w:val="24"/>
          <w:szCs w:val="24"/>
        </w:rPr>
        <w:t xml:space="preserve"> выбора обуви и формы одежды в </w:t>
      </w:r>
      <w:r w:rsidRPr="00F357FD">
        <w:rPr>
          <w:rFonts w:ascii="Times New Roman" w:hAnsi="Times New Roman"/>
          <w:sz w:val="24"/>
          <w:szCs w:val="24"/>
        </w:rPr>
        <w:t>зависимости от времени года и погодных условий;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цель возрождения Олимпийских игр и роль Пьера де Кубертена в становлении совре</w:t>
      </w:r>
      <w:r>
        <w:rPr>
          <w:rFonts w:ascii="Times New Roman" w:hAnsi="Times New Roman"/>
          <w:sz w:val="24"/>
          <w:szCs w:val="24"/>
        </w:rPr>
        <w:t xml:space="preserve">менного Олимпийского движения, </w:t>
      </w:r>
      <w:r w:rsidRPr="00F357FD">
        <w:rPr>
          <w:rFonts w:ascii="Times New Roman" w:hAnsi="Times New Roman"/>
          <w:sz w:val="24"/>
          <w:szCs w:val="24"/>
        </w:rPr>
        <w:t>объяснять смысл символики и ритуалов Олимпийских игр;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исторические вехи развития отечественного спортивного движения, великих спортсмено</w:t>
      </w:r>
      <w:r>
        <w:rPr>
          <w:rFonts w:ascii="Times New Roman" w:hAnsi="Times New Roman"/>
          <w:sz w:val="24"/>
          <w:szCs w:val="24"/>
        </w:rPr>
        <w:t xml:space="preserve">в, принесших славу Российскому </w:t>
      </w:r>
      <w:r w:rsidRPr="00F357FD">
        <w:rPr>
          <w:rFonts w:ascii="Times New Roman" w:hAnsi="Times New Roman"/>
          <w:sz w:val="24"/>
          <w:szCs w:val="24"/>
        </w:rPr>
        <w:t>спорту;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признаки положительного влияния занятий физической подготовкой на укрепление здоро</w:t>
      </w:r>
      <w:r>
        <w:rPr>
          <w:rFonts w:ascii="Times New Roman" w:hAnsi="Times New Roman"/>
          <w:sz w:val="24"/>
          <w:szCs w:val="24"/>
        </w:rPr>
        <w:t xml:space="preserve">вья, устанавливать связь между </w:t>
      </w:r>
      <w:r w:rsidRPr="00F357FD">
        <w:rPr>
          <w:rFonts w:ascii="Times New Roman" w:hAnsi="Times New Roman"/>
          <w:sz w:val="24"/>
          <w:szCs w:val="24"/>
        </w:rPr>
        <w:t>развитием физических качеств и основных систем организма.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Способы двигательной (физкультурной) деятельности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использовать занятия физической культурой, спортивные игры и спортивные соревнования для органи</w:t>
      </w:r>
      <w:r>
        <w:rPr>
          <w:rFonts w:ascii="Times New Roman" w:hAnsi="Times New Roman"/>
          <w:sz w:val="24"/>
          <w:szCs w:val="24"/>
        </w:rPr>
        <w:t xml:space="preserve">зации индивидуального отдыха и </w:t>
      </w:r>
      <w:r w:rsidRPr="00F357FD">
        <w:rPr>
          <w:rFonts w:ascii="Times New Roman" w:hAnsi="Times New Roman"/>
          <w:sz w:val="24"/>
          <w:szCs w:val="24"/>
        </w:rPr>
        <w:t>досуга, укрепления собственного здоровья, повышения уровня физических кондиций;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составлять комплексы физических упражнений оздоровительной, тренирующей и корригиру</w:t>
      </w:r>
      <w:r>
        <w:rPr>
          <w:rFonts w:ascii="Times New Roman" w:hAnsi="Times New Roman"/>
          <w:sz w:val="24"/>
          <w:szCs w:val="24"/>
        </w:rPr>
        <w:t xml:space="preserve">ющей направленности, подбирать </w:t>
      </w:r>
      <w:r w:rsidRPr="00F357FD">
        <w:rPr>
          <w:rFonts w:ascii="Times New Roman" w:hAnsi="Times New Roman"/>
          <w:sz w:val="24"/>
          <w:szCs w:val="24"/>
        </w:rPr>
        <w:t>индивидуальную нагрузку с учетом функциональных особенностей и возможностей собственного организма;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классифицировать физические упражнения по их функциональной направленности, планировать их по</w:t>
      </w:r>
      <w:r>
        <w:rPr>
          <w:rFonts w:ascii="Times New Roman" w:hAnsi="Times New Roman"/>
          <w:sz w:val="24"/>
          <w:szCs w:val="24"/>
        </w:rPr>
        <w:t xml:space="preserve">следовательность и дозировку в </w:t>
      </w:r>
      <w:r w:rsidRPr="00F357FD">
        <w:rPr>
          <w:rFonts w:ascii="Times New Roman" w:hAnsi="Times New Roman"/>
          <w:sz w:val="24"/>
          <w:szCs w:val="24"/>
        </w:rPr>
        <w:t>процессе самостоятельных занятий по укреплению здоровья и развитию физических качеств;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самостоятельно проводить занятия по обучению двигательным действиям, анализировать особенности их</w:t>
      </w:r>
      <w:r>
        <w:rPr>
          <w:rFonts w:ascii="Times New Roman" w:hAnsi="Times New Roman"/>
          <w:sz w:val="24"/>
          <w:szCs w:val="24"/>
        </w:rPr>
        <w:t xml:space="preserve"> выполнения, выявлять ошибки и </w:t>
      </w:r>
      <w:r w:rsidRPr="00F357FD">
        <w:rPr>
          <w:rFonts w:ascii="Times New Roman" w:hAnsi="Times New Roman"/>
          <w:sz w:val="24"/>
          <w:szCs w:val="24"/>
        </w:rPr>
        <w:t>своевременно устранять их;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тестировать показатели физического развития и основных физических качеств, сравнивать их с возрастными станда</w:t>
      </w:r>
      <w:r>
        <w:rPr>
          <w:rFonts w:ascii="Times New Roman" w:hAnsi="Times New Roman"/>
          <w:sz w:val="24"/>
          <w:szCs w:val="24"/>
        </w:rPr>
        <w:t xml:space="preserve">ртами, контролировать </w:t>
      </w:r>
      <w:r w:rsidRPr="00F357FD">
        <w:rPr>
          <w:rFonts w:ascii="Times New Roman" w:hAnsi="Times New Roman"/>
          <w:sz w:val="24"/>
          <w:szCs w:val="24"/>
        </w:rPr>
        <w:t>особенности их динамики в процессе самостоятельных занятий физической подготовкой;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</w:t>
      </w:r>
      <w:r w:rsidRPr="00F357FD">
        <w:rPr>
          <w:rFonts w:ascii="Times New Roman" w:hAnsi="Times New Roman"/>
          <w:sz w:val="24"/>
          <w:szCs w:val="24"/>
        </w:rPr>
        <w:t>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вести дневник по физкультурной деятельности, включать в него оформление планов проведения самостоятельных заня</w:t>
      </w:r>
      <w:r>
        <w:rPr>
          <w:rFonts w:ascii="Times New Roman" w:hAnsi="Times New Roman"/>
          <w:sz w:val="24"/>
          <w:szCs w:val="24"/>
        </w:rPr>
        <w:t xml:space="preserve">тий физическими </w:t>
      </w:r>
      <w:r w:rsidRPr="00F357FD">
        <w:rPr>
          <w:rFonts w:ascii="Times New Roman" w:hAnsi="Times New Roman"/>
          <w:sz w:val="24"/>
          <w:szCs w:val="24"/>
        </w:rPr>
        <w:t>упражнениями разной функциональной направленности, данные контроля динамики индивидуального физ</w:t>
      </w:r>
      <w:r>
        <w:rPr>
          <w:rFonts w:ascii="Times New Roman" w:hAnsi="Times New Roman"/>
          <w:sz w:val="24"/>
          <w:szCs w:val="24"/>
        </w:rPr>
        <w:t xml:space="preserve">ического развития и физической </w:t>
      </w:r>
      <w:r w:rsidRPr="00F357FD">
        <w:rPr>
          <w:rFonts w:ascii="Times New Roman" w:hAnsi="Times New Roman"/>
          <w:sz w:val="24"/>
          <w:szCs w:val="24"/>
        </w:rPr>
        <w:t>подготовленности;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занятия физической культурой с использованием оздоровительной ходьбы и бега, лыжных про</w:t>
      </w:r>
      <w:r>
        <w:rPr>
          <w:rFonts w:ascii="Times New Roman" w:hAnsi="Times New Roman"/>
          <w:sz w:val="24"/>
          <w:szCs w:val="24"/>
        </w:rPr>
        <w:t xml:space="preserve">гулок и туристических походов, </w:t>
      </w:r>
      <w:r w:rsidRPr="00F357FD">
        <w:rPr>
          <w:rFonts w:ascii="Times New Roman" w:hAnsi="Times New Roman"/>
          <w:sz w:val="24"/>
          <w:szCs w:val="24"/>
        </w:rPr>
        <w:t>обеспечивать их оздоровительную направленность;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восстановительные мероприятия с использованием банных процедур и сеансов оздоровительного массажа.</w:t>
      </w:r>
    </w:p>
    <w:p w:rsidR="005A0EC0" w:rsidRPr="00F64096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F64096">
        <w:rPr>
          <w:rFonts w:ascii="Times New Roman" w:hAnsi="Times New Roman"/>
          <w:b/>
          <w:sz w:val="24"/>
          <w:szCs w:val="24"/>
        </w:rPr>
        <w:t>Физическое совершенствование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64096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F64096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по профилактике утомления и перенапряжения организма, повышению ег</w:t>
      </w:r>
      <w:r>
        <w:rPr>
          <w:rFonts w:ascii="Times New Roman" w:hAnsi="Times New Roman"/>
          <w:sz w:val="24"/>
          <w:szCs w:val="24"/>
        </w:rPr>
        <w:t xml:space="preserve">о работоспособности в процессе </w:t>
      </w:r>
      <w:r w:rsidRPr="00F357FD">
        <w:rPr>
          <w:rFonts w:ascii="Times New Roman" w:hAnsi="Times New Roman"/>
          <w:sz w:val="24"/>
          <w:szCs w:val="24"/>
        </w:rPr>
        <w:t>трудовой и учебной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общеразвивающие упражнения, целенаправленно воздействующие на развитие основных физических кач</w:t>
      </w:r>
      <w:r>
        <w:rPr>
          <w:rFonts w:ascii="Times New Roman" w:hAnsi="Times New Roman"/>
          <w:sz w:val="24"/>
          <w:szCs w:val="24"/>
        </w:rPr>
        <w:t xml:space="preserve">еств (силы, быстроты, </w:t>
      </w:r>
      <w:r w:rsidRPr="00F357FD">
        <w:rPr>
          <w:rFonts w:ascii="Times New Roman" w:hAnsi="Times New Roman"/>
          <w:sz w:val="24"/>
          <w:szCs w:val="24"/>
        </w:rPr>
        <w:t>выносливости, гибкости и координации);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гимнастические комбинации на спортивных снарядах из числа хорошо освоенных упражнений;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легкоатлетические упражнения в беге и прыжках (в высоту и длину);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передвижения на лыжах скользящими способами ходьбы, демонстрировать их технику умени</w:t>
      </w:r>
      <w:r>
        <w:rPr>
          <w:rFonts w:ascii="Times New Roman" w:hAnsi="Times New Roman"/>
          <w:sz w:val="24"/>
          <w:szCs w:val="24"/>
        </w:rPr>
        <w:t xml:space="preserve">я последовательно чередовать в </w:t>
      </w:r>
      <w:r w:rsidRPr="00F357FD">
        <w:rPr>
          <w:rFonts w:ascii="Times New Roman" w:hAnsi="Times New Roman"/>
          <w:sz w:val="24"/>
          <w:szCs w:val="24"/>
        </w:rPr>
        <w:t>процессе прохождения тренировочных дистанций (для снежных регионов России);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спуски и торможения на лыжах с пологого склона одним из разученных способов;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футбол в условиях учебной и игровой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волейбол в условиях учебной и игровой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баскетбол в условиях учебной и игровой деятельности;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тестовые упражнения на оценку уровня индивидуального развития основных физических качеств.</w:t>
      </w:r>
    </w:p>
    <w:p w:rsidR="005A0EC0" w:rsidRPr="009C5138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C5138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9C5138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5A0EC0" w:rsidRPr="00F357FD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преодолевать естественные и искусственные препятствия с помощью разнообразных способов лазани</w:t>
      </w:r>
      <w:r>
        <w:rPr>
          <w:rFonts w:ascii="Times New Roman" w:hAnsi="Times New Roman"/>
          <w:sz w:val="24"/>
          <w:szCs w:val="24"/>
        </w:rPr>
        <w:t xml:space="preserve">я, прыжков и бега; осуществлять </w:t>
      </w:r>
      <w:r w:rsidRPr="00F357FD">
        <w:rPr>
          <w:rFonts w:ascii="Times New Roman" w:hAnsi="Times New Roman"/>
          <w:sz w:val="24"/>
          <w:szCs w:val="24"/>
        </w:rPr>
        <w:t>судейство по одному из осваиваемых видов спорта.</w:t>
      </w:r>
    </w:p>
    <w:p w:rsidR="005A0EC0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</w:p>
    <w:p w:rsidR="005A0EC0" w:rsidRDefault="005A0EC0" w:rsidP="009C5138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Default="005A0EC0" w:rsidP="009C5138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9C5138">
        <w:rPr>
          <w:rFonts w:ascii="Times New Roman" w:hAnsi="Times New Roman"/>
          <w:b/>
          <w:sz w:val="24"/>
          <w:szCs w:val="24"/>
        </w:rPr>
        <w:t>8 класс</w:t>
      </w:r>
    </w:p>
    <w:p w:rsidR="005A0EC0" w:rsidRPr="009C5138" w:rsidRDefault="005A0EC0" w:rsidP="009C5138">
      <w:pPr>
        <w:pStyle w:val="BodyText"/>
        <w:spacing w:line="240" w:lineRule="auto"/>
        <w:ind w:right="2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C5138">
        <w:rPr>
          <w:rFonts w:ascii="Times New Roman" w:hAnsi="Times New Roman"/>
          <w:b/>
          <w:sz w:val="24"/>
          <w:szCs w:val="24"/>
          <w:shd w:val="clear" w:color="auto" w:fill="FFFFFF"/>
        </w:rPr>
        <w:t>Личностные результаты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9C5138">
        <w:rPr>
          <w:rFonts w:ascii="Times New Roman" w:hAnsi="Times New Roman"/>
          <w:bCs/>
          <w:i/>
          <w:iCs/>
          <w:sz w:val="24"/>
          <w:szCs w:val="24"/>
          <w:u w:val="single"/>
        </w:rPr>
        <w:t>У  обучающихся  будут сформированы: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Мамадышского района, Республики Татарстан,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Мамадышского района, Республики Татарстан, России и народов мира.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5A0EC0" w:rsidRDefault="005A0EC0" w:rsidP="009C5138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9C5138">
        <w:rPr>
          <w:rFonts w:ascii="Times New Roman" w:hAnsi="Times New Roman"/>
          <w:sz w:val="24"/>
          <w:szCs w:val="24"/>
        </w:rPr>
        <w:t>-эстетического сознания через освоение художественного наследия народов Мамадышского района, Республики Татарстан,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5A0EC0" w:rsidRPr="009C5138" w:rsidRDefault="005A0EC0" w:rsidP="009C5138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9C5138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A0EC0" w:rsidRPr="009C5138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9C5138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5A0EC0" w:rsidRPr="009C5138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i/>
          <w:sz w:val="24"/>
          <w:szCs w:val="24"/>
          <w:u w:val="single"/>
        </w:rPr>
      </w:pPr>
      <w:r w:rsidRPr="009C5138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9C5138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02646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A0EC0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</w:t>
      </w:r>
      <w:r>
        <w:rPr>
          <w:rFonts w:ascii="Times New Roman" w:hAnsi="Times New Roman"/>
          <w:sz w:val="24"/>
          <w:szCs w:val="24"/>
        </w:rPr>
        <w:t xml:space="preserve">ее эффективные способы решения </w:t>
      </w:r>
      <w:r w:rsidRPr="00D02646">
        <w:rPr>
          <w:rFonts w:ascii="Times New Roman" w:hAnsi="Times New Roman"/>
          <w:sz w:val="24"/>
          <w:szCs w:val="24"/>
        </w:rPr>
        <w:t xml:space="preserve">учебных и познавательных задач. 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 Обучающийся</w:t>
      </w:r>
      <w:r w:rsidRPr="00D02646">
        <w:rPr>
          <w:rFonts w:ascii="Times New Roman" w:hAnsi="Times New Roman"/>
          <w:i/>
          <w:sz w:val="24"/>
          <w:szCs w:val="24"/>
        </w:rPr>
        <w:t>сможет: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02646">
        <w:rPr>
          <w:rFonts w:ascii="Times New Roman" w:hAnsi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</w:t>
      </w:r>
      <w:r>
        <w:rPr>
          <w:rFonts w:ascii="Times New Roman" w:hAnsi="Times New Roman"/>
          <w:sz w:val="24"/>
          <w:szCs w:val="24"/>
        </w:rPr>
        <w:t xml:space="preserve"> задачи и предлагать действия, </w:t>
      </w:r>
      <w:r w:rsidRPr="00D02646">
        <w:rPr>
          <w:rFonts w:ascii="Times New Roman" w:hAnsi="Times New Roman"/>
          <w:sz w:val="24"/>
          <w:szCs w:val="24"/>
        </w:rPr>
        <w:t>указывая и обосновывая логическую последовательность шагов);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02646">
        <w:rPr>
          <w:rFonts w:ascii="Times New Roman" w:hAnsi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</w:t>
      </w:r>
      <w:r>
        <w:rPr>
          <w:rFonts w:ascii="Times New Roman" w:hAnsi="Times New Roman"/>
          <w:sz w:val="24"/>
          <w:szCs w:val="24"/>
        </w:rPr>
        <w:t xml:space="preserve">роцессе достижения результата, </w:t>
      </w:r>
      <w:r w:rsidRPr="00D02646">
        <w:rPr>
          <w:rFonts w:ascii="Times New Roman" w:hAnsi="Times New Roman"/>
          <w:sz w:val="24"/>
          <w:szCs w:val="24"/>
        </w:rPr>
        <w:t>определять способы действий в рамках предложенных условий и требований, корректировать свои действия</w:t>
      </w:r>
      <w:r>
        <w:rPr>
          <w:rFonts w:ascii="Times New Roman" w:hAnsi="Times New Roman"/>
          <w:sz w:val="24"/>
          <w:szCs w:val="24"/>
        </w:rPr>
        <w:t xml:space="preserve"> в соответствии с изменяющейся </w:t>
      </w:r>
      <w:r w:rsidRPr="00D02646">
        <w:rPr>
          <w:rFonts w:ascii="Times New Roman" w:hAnsi="Times New Roman"/>
          <w:sz w:val="24"/>
          <w:szCs w:val="24"/>
        </w:rPr>
        <w:t xml:space="preserve">ситуацией. </w:t>
      </w:r>
    </w:p>
    <w:p w:rsidR="005A0EC0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</w:t>
      </w:r>
      <w:r>
        <w:rPr>
          <w:rFonts w:ascii="Times New Roman" w:hAnsi="Times New Roman"/>
          <w:sz w:val="24"/>
          <w:szCs w:val="24"/>
        </w:rPr>
        <w:t>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 xml:space="preserve"> -оценки своей учебной деятельности;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5A0EC0" w:rsidRPr="00D02646" w:rsidRDefault="005A0EC0" w:rsidP="00E3404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</w:t>
      </w:r>
      <w:r>
        <w:rPr>
          <w:rFonts w:ascii="Times New Roman" w:hAnsi="Times New Roman"/>
          <w:sz w:val="24"/>
          <w:szCs w:val="24"/>
        </w:rPr>
        <w:t xml:space="preserve"> рамках предложенных условий и </w:t>
      </w:r>
      <w:r w:rsidRPr="00D02646">
        <w:rPr>
          <w:rFonts w:ascii="Times New Roman" w:hAnsi="Times New Roman"/>
          <w:sz w:val="24"/>
          <w:szCs w:val="24"/>
        </w:rPr>
        <w:t>требований;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A0EC0" w:rsidRPr="00D02646" w:rsidRDefault="005A0EC0" w:rsidP="00E3404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</w:t>
      </w:r>
      <w:r>
        <w:rPr>
          <w:rFonts w:ascii="Times New Roman" w:hAnsi="Times New Roman"/>
          <w:sz w:val="24"/>
          <w:szCs w:val="24"/>
        </w:rPr>
        <w:t xml:space="preserve">и для получения запланированных </w:t>
      </w:r>
      <w:r w:rsidRPr="00D02646">
        <w:rPr>
          <w:rFonts w:ascii="Times New Roman" w:hAnsi="Times New Roman"/>
          <w:sz w:val="24"/>
          <w:szCs w:val="24"/>
        </w:rPr>
        <w:t>характеристик продукта/результата;</w:t>
      </w:r>
    </w:p>
    <w:p w:rsidR="005A0EC0" w:rsidRPr="00D02646" w:rsidRDefault="005A0EC0" w:rsidP="00E34047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</w:t>
      </w:r>
      <w:r>
        <w:rPr>
          <w:rFonts w:ascii="Times New Roman" w:hAnsi="Times New Roman"/>
          <w:sz w:val="24"/>
          <w:szCs w:val="24"/>
        </w:rPr>
        <w:t xml:space="preserve">ти и по завершении деятельности </w:t>
      </w:r>
      <w:r w:rsidRPr="00D02646">
        <w:rPr>
          <w:rFonts w:ascii="Times New Roman" w:hAnsi="Times New Roman"/>
          <w:sz w:val="24"/>
          <w:szCs w:val="24"/>
        </w:rPr>
        <w:t>предлагать изменение характеристик процесса для получения улучшенных характеристик продукта;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-оценивать правильность выполнения учебной задачи, собственные возможности ее решения.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5A0EC0" w:rsidRPr="00D02646" w:rsidRDefault="005A0EC0" w:rsidP="00263A53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</w:t>
      </w:r>
      <w:r>
        <w:rPr>
          <w:rFonts w:ascii="Times New Roman" w:hAnsi="Times New Roman"/>
          <w:sz w:val="24"/>
          <w:szCs w:val="24"/>
        </w:rPr>
        <w:t xml:space="preserve">, различая результат и способы </w:t>
      </w:r>
      <w:r w:rsidRPr="00D02646">
        <w:rPr>
          <w:rFonts w:ascii="Times New Roman" w:hAnsi="Times New Roman"/>
          <w:sz w:val="24"/>
          <w:szCs w:val="24"/>
        </w:rPr>
        <w:t>действий;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5A0EC0" w:rsidRPr="00D02646" w:rsidRDefault="005A0EC0" w:rsidP="00263A53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</w:t>
      </w:r>
      <w:r>
        <w:rPr>
          <w:rFonts w:ascii="Times New Roman" w:hAnsi="Times New Roman"/>
          <w:sz w:val="24"/>
          <w:szCs w:val="24"/>
        </w:rPr>
        <w:t xml:space="preserve"> получению имеющегося продукта </w:t>
      </w:r>
      <w:r w:rsidRPr="00D02646">
        <w:rPr>
          <w:rFonts w:ascii="Times New Roman" w:hAnsi="Times New Roman"/>
          <w:sz w:val="24"/>
          <w:szCs w:val="24"/>
        </w:rPr>
        <w:t>учебной деятельности;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 xml:space="preserve">-демонстрировать приемы регуляции психофизиологических/ эмоциональных состояний для достижения </w:t>
      </w:r>
      <w:r>
        <w:rPr>
          <w:rFonts w:ascii="Times New Roman" w:hAnsi="Times New Roman"/>
          <w:sz w:val="24"/>
          <w:szCs w:val="24"/>
        </w:rPr>
        <w:t xml:space="preserve">эффекта успокоения (устранения </w:t>
      </w:r>
      <w:r w:rsidRPr="00D02646">
        <w:rPr>
          <w:rFonts w:ascii="Times New Roman" w:hAnsi="Times New Roman"/>
          <w:sz w:val="24"/>
          <w:szCs w:val="24"/>
        </w:rPr>
        <w:t xml:space="preserve">эмоциональной напряженности), эффекта восстановления (ослабления проявлений утомления), </w:t>
      </w:r>
      <w:r>
        <w:rPr>
          <w:rFonts w:ascii="Times New Roman" w:hAnsi="Times New Roman"/>
          <w:sz w:val="24"/>
          <w:szCs w:val="24"/>
        </w:rPr>
        <w:t xml:space="preserve">эффекта активизации (повышения </w:t>
      </w:r>
      <w:r w:rsidRPr="00D02646">
        <w:rPr>
          <w:rFonts w:ascii="Times New Roman" w:hAnsi="Times New Roman"/>
          <w:sz w:val="24"/>
          <w:szCs w:val="24"/>
        </w:rPr>
        <w:t>психофизиологической реактивности).</w:t>
      </w:r>
    </w:p>
    <w:p w:rsidR="005A0EC0" w:rsidRPr="00263A53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263A53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5A0EC0" w:rsidRPr="00263A53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263A53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263A53">
        <w:rPr>
          <w:rFonts w:ascii="Times New Roman" w:hAnsi="Times New Roman"/>
          <w:i/>
          <w:sz w:val="24"/>
          <w:szCs w:val="24"/>
          <w:u w:val="single"/>
        </w:rPr>
        <w:t>научится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</w:t>
      </w:r>
      <w:r>
        <w:rPr>
          <w:rFonts w:ascii="Times New Roman" w:hAnsi="Times New Roman"/>
          <w:sz w:val="24"/>
          <w:szCs w:val="24"/>
        </w:rPr>
        <w:t xml:space="preserve">ирать основания и критерии для </w:t>
      </w:r>
      <w:r w:rsidRPr="00D02646">
        <w:rPr>
          <w:rFonts w:ascii="Times New Roman" w:hAnsi="Times New Roman"/>
          <w:sz w:val="24"/>
          <w:szCs w:val="24"/>
        </w:rPr>
        <w:t>классификации, устанавливать причинно-следственные связи, строить логическое рассуждение, умозаключение</w:t>
      </w:r>
      <w:r>
        <w:rPr>
          <w:rFonts w:ascii="Times New Roman" w:hAnsi="Times New Roman"/>
          <w:sz w:val="24"/>
          <w:szCs w:val="24"/>
        </w:rPr>
        <w:t xml:space="preserve"> (индуктивное, дедуктивное, по </w:t>
      </w:r>
      <w:r w:rsidRPr="00D02646">
        <w:rPr>
          <w:rFonts w:ascii="Times New Roman" w:hAnsi="Times New Roman"/>
          <w:sz w:val="24"/>
          <w:szCs w:val="24"/>
        </w:rPr>
        <w:t xml:space="preserve">аналогии) и делать выводы. 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</w:t>
      </w:r>
      <w:r>
        <w:rPr>
          <w:rFonts w:ascii="Times New Roman" w:hAnsi="Times New Roman"/>
          <w:sz w:val="24"/>
          <w:szCs w:val="24"/>
        </w:rPr>
        <w:t xml:space="preserve">тельств выделять определяющие, </w:t>
      </w:r>
      <w:r w:rsidRPr="00D02646">
        <w:rPr>
          <w:rFonts w:ascii="Times New Roman" w:hAnsi="Times New Roman"/>
          <w:sz w:val="24"/>
          <w:szCs w:val="24"/>
        </w:rPr>
        <w:t>способные быть причиной данного явления, выявлять причины и следствия явлений;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</w:t>
      </w:r>
      <w:r>
        <w:rPr>
          <w:rFonts w:ascii="Times New Roman" w:hAnsi="Times New Roman"/>
          <w:sz w:val="24"/>
          <w:szCs w:val="24"/>
        </w:rPr>
        <w:t xml:space="preserve">ьности (приводить объяснение с </w:t>
      </w:r>
      <w:r w:rsidRPr="00D02646">
        <w:rPr>
          <w:rFonts w:ascii="Times New Roman" w:hAnsi="Times New Roman"/>
          <w:sz w:val="24"/>
          <w:szCs w:val="24"/>
        </w:rPr>
        <w:t>изменением формы представления; объяснять, детализируя или обобщая; объяснять с заданной точки зрения);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 xml:space="preserve">-выявлять и называть причины события, явления, в том числе возможные / наиболее вероятные причины, </w:t>
      </w:r>
      <w:r>
        <w:rPr>
          <w:rFonts w:ascii="Times New Roman" w:hAnsi="Times New Roman"/>
          <w:sz w:val="24"/>
          <w:szCs w:val="24"/>
        </w:rPr>
        <w:t xml:space="preserve">возможные последствия заданной </w:t>
      </w:r>
      <w:r w:rsidRPr="00D02646">
        <w:rPr>
          <w:rFonts w:ascii="Times New Roman" w:hAnsi="Times New Roman"/>
          <w:sz w:val="24"/>
          <w:szCs w:val="24"/>
        </w:rPr>
        <w:t>причины, самостоятельно осуществляя причинно-следственный анализ;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</w:t>
      </w:r>
      <w:r>
        <w:rPr>
          <w:rFonts w:ascii="Times New Roman" w:hAnsi="Times New Roman"/>
          <w:sz w:val="24"/>
          <w:szCs w:val="24"/>
        </w:rPr>
        <w:t xml:space="preserve">ятельно </w:t>
      </w:r>
      <w:r w:rsidRPr="00D02646">
        <w:rPr>
          <w:rFonts w:ascii="Times New Roman" w:hAnsi="Times New Roman"/>
          <w:sz w:val="24"/>
          <w:szCs w:val="24"/>
        </w:rPr>
        <w:t>полученными данными.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-обозначать символом и знаком предмет и/или явление;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</w:t>
      </w:r>
      <w:r>
        <w:rPr>
          <w:rFonts w:ascii="Times New Roman" w:hAnsi="Times New Roman"/>
          <w:sz w:val="24"/>
          <w:szCs w:val="24"/>
        </w:rPr>
        <w:t xml:space="preserve">бъекта для определения способа </w:t>
      </w:r>
      <w:r w:rsidRPr="00D02646">
        <w:rPr>
          <w:rFonts w:ascii="Times New Roman" w:hAnsi="Times New Roman"/>
          <w:sz w:val="24"/>
          <w:szCs w:val="24"/>
        </w:rPr>
        <w:t>решения задачи в соответствии с ситуацией;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-переводить сложную по составу (многоаспектную) информацию из графического или формализованного (символьно</w:t>
      </w:r>
      <w:r>
        <w:rPr>
          <w:rFonts w:ascii="Times New Roman" w:hAnsi="Times New Roman"/>
          <w:sz w:val="24"/>
          <w:szCs w:val="24"/>
        </w:rPr>
        <w:t xml:space="preserve">го) представления в текстовое, </w:t>
      </w:r>
      <w:r w:rsidRPr="00D02646">
        <w:rPr>
          <w:rFonts w:ascii="Times New Roman" w:hAnsi="Times New Roman"/>
          <w:sz w:val="24"/>
          <w:szCs w:val="24"/>
        </w:rPr>
        <w:t>и наоборот;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</w:t>
      </w:r>
      <w:r>
        <w:rPr>
          <w:rFonts w:ascii="Times New Roman" w:hAnsi="Times New Roman"/>
          <w:sz w:val="24"/>
          <w:szCs w:val="24"/>
        </w:rPr>
        <w:t xml:space="preserve">меющегося знания об объекте, к </w:t>
      </w:r>
      <w:r w:rsidRPr="00D02646">
        <w:rPr>
          <w:rFonts w:ascii="Times New Roman" w:hAnsi="Times New Roman"/>
          <w:sz w:val="24"/>
          <w:szCs w:val="24"/>
        </w:rPr>
        <w:t>которому применяется алгоритм;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</w:t>
      </w:r>
      <w:r>
        <w:rPr>
          <w:rFonts w:ascii="Times New Roman" w:hAnsi="Times New Roman"/>
          <w:sz w:val="24"/>
          <w:szCs w:val="24"/>
        </w:rPr>
        <w:t xml:space="preserve">кого, эмпирического) на основе </w:t>
      </w:r>
      <w:r w:rsidRPr="00D02646">
        <w:rPr>
          <w:rFonts w:ascii="Times New Roman" w:hAnsi="Times New Roman"/>
          <w:sz w:val="24"/>
          <w:szCs w:val="24"/>
        </w:rPr>
        <w:t>предложенной проблемной ситуации, поставленной цели и/или заданных критериев оценки продукта/результата.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-резюмировать главную идею текста;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научнопопулярный, информационный, текст non-fiction);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необходимые ключевые поисковые слова и запросы;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 поиска;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5A0EC0" w:rsidRPr="0099442F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99442F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5A0EC0" w:rsidRPr="0099442F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9442F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99442F">
        <w:rPr>
          <w:rFonts w:ascii="Times New Roman" w:hAnsi="Times New Roman"/>
          <w:i/>
          <w:sz w:val="24"/>
          <w:szCs w:val="24"/>
          <w:u w:val="single"/>
        </w:rPr>
        <w:t>научится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</w:t>
      </w:r>
      <w:r>
        <w:rPr>
          <w:rFonts w:ascii="Times New Roman" w:hAnsi="Times New Roman"/>
          <w:sz w:val="24"/>
          <w:szCs w:val="24"/>
        </w:rPr>
        <w:t xml:space="preserve">видуально и в группе: находить </w:t>
      </w:r>
      <w:r w:rsidRPr="00D02646">
        <w:rPr>
          <w:rFonts w:ascii="Times New Roman" w:hAnsi="Times New Roman"/>
          <w:sz w:val="24"/>
          <w:szCs w:val="24"/>
        </w:rPr>
        <w:t>общее решение и разрешать конфликты на основе согласования позиций и учета интересов; формулировать, арг</w:t>
      </w:r>
      <w:r>
        <w:rPr>
          <w:rFonts w:ascii="Times New Roman" w:hAnsi="Times New Roman"/>
          <w:sz w:val="24"/>
          <w:szCs w:val="24"/>
        </w:rPr>
        <w:t xml:space="preserve">ументировать и отстаивать свое </w:t>
      </w:r>
      <w:r w:rsidRPr="00D02646">
        <w:rPr>
          <w:rFonts w:ascii="Times New Roman" w:hAnsi="Times New Roman"/>
          <w:sz w:val="24"/>
          <w:szCs w:val="24"/>
        </w:rPr>
        <w:t xml:space="preserve">мнение. 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</w:t>
      </w:r>
      <w:r>
        <w:rPr>
          <w:rFonts w:ascii="Times New Roman" w:hAnsi="Times New Roman"/>
          <w:sz w:val="24"/>
          <w:szCs w:val="24"/>
        </w:rPr>
        <w:t xml:space="preserve">зательство (аргументы), факты; </w:t>
      </w:r>
      <w:r w:rsidRPr="00D02646">
        <w:rPr>
          <w:rFonts w:ascii="Times New Roman" w:hAnsi="Times New Roman"/>
          <w:sz w:val="24"/>
          <w:szCs w:val="24"/>
        </w:rPr>
        <w:t>гипотезы, аксиомы, теории;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5A0EC0" w:rsidRPr="00D02646" w:rsidRDefault="005A0EC0" w:rsidP="00D0264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</w:t>
      </w:r>
      <w:r>
        <w:rPr>
          <w:rFonts w:ascii="Times New Roman" w:hAnsi="Times New Roman"/>
          <w:sz w:val="24"/>
          <w:szCs w:val="24"/>
        </w:rPr>
        <w:t xml:space="preserve">ты, перефразировать свою мысль </w:t>
      </w:r>
      <w:r w:rsidRPr="00D02646">
        <w:rPr>
          <w:rFonts w:ascii="Times New Roman" w:hAnsi="Times New Roman"/>
          <w:sz w:val="24"/>
          <w:szCs w:val="24"/>
        </w:rPr>
        <w:t>(владение механизмом эквивалентных замен);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</w:t>
      </w:r>
      <w:r>
        <w:rPr>
          <w:rFonts w:ascii="Times New Roman" w:hAnsi="Times New Roman"/>
          <w:sz w:val="24"/>
          <w:szCs w:val="24"/>
        </w:rPr>
        <w:t xml:space="preserve"> собеседника задачи, формы или </w:t>
      </w:r>
      <w:r w:rsidRPr="00D02646">
        <w:rPr>
          <w:rFonts w:ascii="Times New Roman" w:hAnsi="Times New Roman"/>
          <w:sz w:val="24"/>
          <w:szCs w:val="24"/>
        </w:rPr>
        <w:t>содержания диалога.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</w:t>
      </w:r>
      <w:r>
        <w:rPr>
          <w:rFonts w:ascii="Times New Roman" w:hAnsi="Times New Roman"/>
          <w:sz w:val="24"/>
          <w:szCs w:val="24"/>
        </w:rPr>
        <w:t xml:space="preserve">ств, мыслей и потребностей для </w:t>
      </w:r>
      <w:r w:rsidRPr="00D02646">
        <w:rPr>
          <w:rFonts w:ascii="Times New Roman" w:hAnsi="Times New Roman"/>
          <w:sz w:val="24"/>
          <w:szCs w:val="24"/>
        </w:rPr>
        <w:t>планирования и регуляции своей деятельности; владение устной и письменной речью, монологической контекстной речью.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5A0EC0" w:rsidRPr="00D02646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5A0EC0" w:rsidRPr="00F357FD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02646">
        <w:rPr>
          <w:rFonts w:ascii="Times New Roman" w:hAnsi="Times New Roman"/>
          <w:sz w:val="24"/>
          <w:szCs w:val="24"/>
        </w:rPr>
        <w:t>-использовать невербальные средства или наглядные мат</w:t>
      </w:r>
      <w:r w:rsidRPr="00F357FD">
        <w:rPr>
          <w:rFonts w:ascii="Times New Roman" w:hAnsi="Times New Roman"/>
          <w:sz w:val="24"/>
          <w:szCs w:val="24"/>
        </w:rPr>
        <w:t>ериалы, подготовленные/отобранные под руководством учителя;</w:t>
      </w:r>
    </w:p>
    <w:p w:rsidR="005A0EC0" w:rsidRPr="00F357FD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A0EC0" w:rsidRPr="00F357FD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</w:t>
      </w:r>
      <w:r>
        <w:rPr>
          <w:rFonts w:ascii="Times New Roman" w:hAnsi="Times New Roman"/>
          <w:sz w:val="24"/>
          <w:szCs w:val="24"/>
        </w:rPr>
        <w:t xml:space="preserve">ческих задач с помощью средств </w:t>
      </w:r>
      <w:r w:rsidRPr="00F357FD">
        <w:rPr>
          <w:rFonts w:ascii="Times New Roman" w:hAnsi="Times New Roman"/>
          <w:sz w:val="24"/>
          <w:szCs w:val="24"/>
        </w:rPr>
        <w:t>ИКТ;</w:t>
      </w:r>
    </w:p>
    <w:p w:rsidR="005A0EC0" w:rsidRPr="00F357FD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</w:t>
      </w:r>
      <w:r>
        <w:rPr>
          <w:rFonts w:ascii="Times New Roman" w:hAnsi="Times New Roman"/>
          <w:sz w:val="24"/>
          <w:szCs w:val="24"/>
        </w:rPr>
        <w:t xml:space="preserve">вами естественных и формальных </w:t>
      </w:r>
      <w:r w:rsidRPr="00F357FD">
        <w:rPr>
          <w:rFonts w:ascii="Times New Roman" w:hAnsi="Times New Roman"/>
          <w:sz w:val="24"/>
          <w:szCs w:val="24"/>
        </w:rPr>
        <w:t>языков в соответствии с условиями коммуникации;</w:t>
      </w:r>
    </w:p>
    <w:p w:rsidR="005A0EC0" w:rsidRPr="00F357FD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</w:t>
      </w:r>
      <w:r>
        <w:rPr>
          <w:rFonts w:ascii="Times New Roman" w:hAnsi="Times New Roman"/>
          <w:sz w:val="24"/>
          <w:szCs w:val="24"/>
        </w:rPr>
        <w:t xml:space="preserve">ратных средств и сервисов) для </w:t>
      </w:r>
      <w:r w:rsidRPr="00F357FD">
        <w:rPr>
          <w:rFonts w:ascii="Times New Roman" w:hAnsi="Times New Roman"/>
          <w:sz w:val="24"/>
          <w:szCs w:val="24"/>
        </w:rPr>
        <w:t>решения информационных и коммуникационных учебных задач, в том числе: вычисление, написание писем, с</w:t>
      </w:r>
      <w:r>
        <w:rPr>
          <w:rFonts w:ascii="Times New Roman" w:hAnsi="Times New Roman"/>
          <w:sz w:val="24"/>
          <w:szCs w:val="24"/>
        </w:rPr>
        <w:t xml:space="preserve">очинений, докладов, рефератов, </w:t>
      </w:r>
      <w:r w:rsidRPr="00F357FD">
        <w:rPr>
          <w:rFonts w:ascii="Times New Roman" w:hAnsi="Times New Roman"/>
          <w:sz w:val="24"/>
          <w:szCs w:val="24"/>
        </w:rPr>
        <w:t>создание презентаций и др.;</w:t>
      </w:r>
    </w:p>
    <w:p w:rsidR="005A0EC0" w:rsidRPr="00F357FD" w:rsidRDefault="005A0EC0" w:rsidP="0099442F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информацию с учетом этических и правовых норм;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</w:t>
      </w:r>
      <w:r>
        <w:rPr>
          <w:rFonts w:ascii="Times New Roman" w:hAnsi="Times New Roman"/>
          <w:sz w:val="24"/>
          <w:szCs w:val="24"/>
        </w:rPr>
        <w:t xml:space="preserve">гиену и правила информационной </w:t>
      </w:r>
      <w:r w:rsidRPr="00F357FD">
        <w:rPr>
          <w:rFonts w:ascii="Times New Roman" w:hAnsi="Times New Roman"/>
          <w:sz w:val="24"/>
          <w:szCs w:val="24"/>
        </w:rPr>
        <w:t>безопасности.</w:t>
      </w:r>
    </w:p>
    <w:p w:rsidR="005A0EC0" w:rsidRPr="0078675D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8675D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A0EC0" w:rsidRPr="0078675D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8675D">
        <w:rPr>
          <w:rFonts w:ascii="Times New Roman" w:hAnsi="Times New Roman"/>
          <w:b/>
          <w:sz w:val="24"/>
          <w:szCs w:val="24"/>
        </w:rPr>
        <w:t>Знания о физической культуре</w:t>
      </w:r>
    </w:p>
    <w:p w:rsidR="005A0EC0" w:rsidRPr="00F357FD" w:rsidRDefault="005A0EC0" w:rsidP="00F64096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78675D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содержательные основы здорового образа жизни, раскрывать его взаимосвязь со зд</w:t>
      </w:r>
      <w:r>
        <w:rPr>
          <w:rFonts w:ascii="Times New Roman" w:hAnsi="Times New Roman"/>
          <w:sz w:val="24"/>
          <w:szCs w:val="24"/>
        </w:rPr>
        <w:t xml:space="preserve">оровьем, гармоничным физическим </w:t>
      </w:r>
      <w:r w:rsidRPr="00F357FD">
        <w:rPr>
          <w:rFonts w:ascii="Times New Roman" w:hAnsi="Times New Roman"/>
          <w:sz w:val="24"/>
          <w:szCs w:val="24"/>
        </w:rPr>
        <w:t>развитием и физической подготовленностью, формированием качеств личности и профилактикой вредных привычек;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базовые понятия и термины физической культуры, применять их в процессе совместных занят</w:t>
      </w:r>
      <w:r>
        <w:rPr>
          <w:rFonts w:ascii="Times New Roman" w:hAnsi="Times New Roman"/>
          <w:sz w:val="24"/>
          <w:szCs w:val="24"/>
        </w:rPr>
        <w:t xml:space="preserve">ий физическими упражнениями со </w:t>
      </w:r>
      <w:r w:rsidRPr="00F357FD">
        <w:rPr>
          <w:rFonts w:ascii="Times New Roman" w:hAnsi="Times New Roman"/>
          <w:sz w:val="24"/>
          <w:szCs w:val="24"/>
        </w:rPr>
        <w:t>своими сверстниками, излагать с их помощью особенности выполнения техники двигательных действий и ф</w:t>
      </w:r>
      <w:r>
        <w:rPr>
          <w:rFonts w:ascii="Times New Roman" w:hAnsi="Times New Roman"/>
          <w:sz w:val="24"/>
          <w:szCs w:val="24"/>
        </w:rPr>
        <w:t xml:space="preserve">изических упражнений, развития </w:t>
      </w:r>
      <w:r w:rsidRPr="00F357FD">
        <w:rPr>
          <w:rFonts w:ascii="Times New Roman" w:hAnsi="Times New Roman"/>
          <w:sz w:val="24"/>
          <w:szCs w:val="24"/>
        </w:rPr>
        <w:t>физических качеств;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разрабатывать содержание самостоятельных занятий физическими упражнениями, определять их направле</w:t>
      </w:r>
      <w:r>
        <w:rPr>
          <w:rFonts w:ascii="Times New Roman" w:hAnsi="Times New Roman"/>
          <w:sz w:val="24"/>
          <w:szCs w:val="24"/>
        </w:rPr>
        <w:t xml:space="preserve">нность и формулировать задачи, </w:t>
      </w:r>
      <w:r w:rsidRPr="00F357FD">
        <w:rPr>
          <w:rFonts w:ascii="Times New Roman" w:hAnsi="Times New Roman"/>
          <w:sz w:val="24"/>
          <w:szCs w:val="24"/>
        </w:rPr>
        <w:t>рационально планировать в режиме дня и учебной недели;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профилактики травматизма и подготовки мест занятий, правильного</w:t>
      </w:r>
      <w:r>
        <w:rPr>
          <w:rFonts w:ascii="Times New Roman" w:hAnsi="Times New Roman"/>
          <w:sz w:val="24"/>
          <w:szCs w:val="24"/>
        </w:rPr>
        <w:t xml:space="preserve"> выбора обуви и формы одежды в </w:t>
      </w:r>
      <w:r w:rsidRPr="00F357FD">
        <w:rPr>
          <w:rFonts w:ascii="Times New Roman" w:hAnsi="Times New Roman"/>
          <w:sz w:val="24"/>
          <w:szCs w:val="24"/>
        </w:rPr>
        <w:t>зависимости от времени года и погодных условий;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оказания первой доврачебной помощи при травмах и ушибах во время самос</w:t>
      </w:r>
      <w:r>
        <w:rPr>
          <w:rFonts w:ascii="Times New Roman" w:hAnsi="Times New Roman"/>
          <w:sz w:val="24"/>
          <w:szCs w:val="24"/>
        </w:rPr>
        <w:t xml:space="preserve">тоятельных занятий физическими </w:t>
      </w:r>
      <w:r w:rsidRPr="00F357FD">
        <w:rPr>
          <w:rFonts w:ascii="Times New Roman" w:hAnsi="Times New Roman"/>
          <w:sz w:val="24"/>
          <w:szCs w:val="24"/>
        </w:rPr>
        <w:t>упражнениями.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78675D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цель возрождения Олимпийских игр и роль Пьера де Кубертена в становлении совре</w:t>
      </w:r>
      <w:r>
        <w:rPr>
          <w:rFonts w:ascii="Times New Roman" w:hAnsi="Times New Roman"/>
          <w:sz w:val="24"/>
          <w:szCs w:val="24"/>
        </w:rPr>
        <w:t xml:space="preserve">менного Олимпийского движения, </w:t>
      </w:r>
      <w:r w:rsidRPr="00F357FD">
        <w:rPr>
          <w:rFonts w:ascii="Times New Roman" w:hAnsi="Times New Roman"/>
          <w:sz w:val="24"/>
          <w:szCs w:val="24"/>
        </w:rPr>
        <w:t>объяснять смысл символики и ритуалов Олимпийских игр;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исторические вехи развития отечественного спортивного движения, великих спортсмено</w:t>
      </w:r>
      <w:r>
        <w:rPr>
          <w:rFonts w:ascii="Times New Roman" w:hAnsi="Times New Roman"/>
          <w:sz w:val="24"/>
          <w:szCs w:val="24"/>
        </w:rPr>
        <w:t xml:space="preserve">в, принесших славу Российскому </w:t>
      </w:r>
      <w:r w:rsidRPr="00F357FD">
        <w:rPr>
          <w:rFonts w:ascii="Times New Roman" w:hAnsi="Times New Roman"/>
          <w:sz w:val="24"/>
          <w:szCs w:val="24"/>
        </w:rPr>
        <w:t>спорту;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раскрывать базовые понятия и термины физической ку</w:t>
      </w:r>
      <w:r>
        <w:rPr>
          <w:rFonts w:ascii="Times New Roman" w:hAnsi="Times New Roman"/>
          <w:sz w:val="24"/>
          <w:szCs w:val="24"/>
        </w:rPr>
        <w:t xml:space="preserve">льтуры, применять их в процессе </w:t>
      </w:r>
      <w:r w:rsidRPr="00F357FD">
        <w:rPr>
          <w:rFonts w:ascii="Times New Roman" w:hAnsi="Times New Roman"/>
          <w:sz w:val="24"/>
          <w:szCs w:val="24"/>
        </w:rPr>
        <w:t>совместных занят</w:t>
      </w:r>
      <w:r>
        <w:rPr>
          <w:rFonts w:ascii="Times New Roman" w:hAnsi="Times New Roman"/>
          <w:sz w:val="24"/>
          <w:szCs w:val="24"/>
        </w:rPr>
        <w:t xml:space="preserve">ий физическими упражнениями со </w:t>
      </w:r>
      <w:r w:rsidRPr="00F357FD">
        <w:rPr>
          <w:rFonts w:ascii="Times New Roman" w:hAnsi="Times New Roman"/>
          <w:sz w:val="24"/>
          <w:szCs w:val="24"/>
        </w:rPr>
        <w:t>своими сверстниками, излагать с их помощью особенности техники двигательных действий и физических у</w:t>
      </w:r>
      <w:r>
        <w:rPr>
          <w:rFonts w:ascii="Times New Roman" w:hAnsi="Times New Roman"/>
          <w:sz w:val="24"/>
          <w:szCs w:val="24"/>
        </w:rPr>
        <w:t xml:space="preserve">пражнений, развития физических </w:t>
      </w:r>
      <w:r w:rsidRPr="00F357FD">
        <w:rPr>
          <w:rFonts w:ascii="Times New Roman" w:hAnsi="Times New Roman"/>
          <w:sz w:val="24"/>
          <w:szCs w:val="24"/>
        </w:rPr>
        <w:t>качеств;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содержательные основы здорового образа жизни, раскрывать его взаимосвязь со здо</w:t>
      </w:r>
      <w:r>
        <w:rPr>
          <w:rFonts w:ascii="Times New Roman" w:hAnsi="Times New Roman"/>
          <w:sz w:val="24"/>
          <w:szCs w:val="24"/>
        </w:rPr>
        <w:t xml:space="preserve">ровьем, гармоничным физическим </w:t>
      </w:r>
      <w:r w:rsidRPr="00F357FD">
        <w:rPr>
          <w:rFonts w:ascii="Times New Roman" w:hAnsi="Times New Roman"/>
          <w:sz w:val="24"/>
          <w:szCs w:val="24"/>
        </w:rPr>
        <w:t>развитием и физической подготовленностью, формированием качеств личности и профилактикой вредных привычек;</w:t>
      </w:r>
    </w:p>
    <w:p w:rsidR="005A0EC0" w:rsidRPr="00F357F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признаки положительного влияния занятий физической подготовкой на укрепление здоровья, ус</w:t>
      </w:r>
      <w:r>
        <w:rPr>
          <w:rFonts w:ascii="Times New Roman" w:hAnsi="Times New Roman"/>
          <w:sz w:val="24"/>
          <w:szCs w:val="24"/>
        </w:rPr>
        <w:t xml:space="preserve">танавливать связь между </w:t>
      </w:r>
      <w:r w:rsidRPr="00F357FD">
        <w:rPr>
          <w:rFonts w:ascii="Times New Roman" w:hAnsi="Times New Roman"/>
          <w:sz w:val="24"/>
          <w:szCs w:val="24"/>
        </w:rPr>
        <w:t>развитием физических качеств и основных систем организма.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78675D">
        <w:rPr>
          <w:rFonts w:ascii="Times New Roman" w:hAnsi="Times New Roman"/>
          <w:b/>
          <w:sz w:val="24"/>
          <w:szCs w:val="24"/>
        </w:rPr>
        <w:t>Способы двигательной (физкультурной) деятельности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8675D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78675D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использовать занятия физической культурой, спортивные игры и спортивные соревнования для организации инд</w:t>
      </w:r>
      <w:r>
        <w:rPr>
          <w:rFonts w:ascii="Times New Roman" w:hAnsi="Times New Roman"/>
          <w:sz w:val="24"/>
          <w:szCs w:val="24"/>
        </w:rPr>
        <w:t xml:space="preserve">ивидуального отдыха и </w:t>
      </w:r>
      <w:r w:rsidRPr="0078675D">
        <w:rPr>
          <w:rFonts w:ascii="Times New Roman" w:hAnsi="Times New Roman"/>
          <w:sz w:val="24"/>
          <w:szCs w:val="24"/>
        </w:rPr>
        <w:t>досуга, укрепления собственного здоровья, повышения уровня физических кондиций;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составлять комплексы физических упражнений оздоровительной, тренирующей и корригиру</w:t>
      </w:r>
      <w:r>
        <w:rPr>
          <w:rFonts w:ascii="Times New Roman" w:hAnsi="Times New Roman"/>
          <w:sz w:val="24"/>
          <w:szCs w:val="24"/>
        </w:rPr>
        <w:t xml:space="preserve">ющей направленности, подбирать </w:t>
      </w:r>
      <w:r w:rsidRPr="0078675D">
        <w:rPr>
          <w:rFonts w:ascii="Times New Roman" w:hAnsi="Times New Roman"/>
          <w:sz w:val="24"/>
          <w:szCs w:val="24"/>
        </w:rPr>
        <w:t>индивидуальную нагрузку с учетом функциональных особенностей и возможностей собственного организма;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классифицировать физические упражнения по их функциональной направленности, планировать их по</w:t>
      </w:r>
      <w:r>
        <w:rPr>
          <w:rFonts w:ascii="Times New Roman" w:hAnsi="Times New Roman"/>
          <w:sz w:val="24"/>
          <w:szCs w:val="24"/>
        </w:rPr>
        <w:t xml:space="preserve">следовательность и дозировку в </w:t>
      </w:r>
      <w:r w:rsidRPr="0078675D">
        <w:rPr>
          <w:rFonts w:ascii="Times New Roman" w:hAnsi="Times New Roman"/>
          <w:sz w:val="24"/>
          <w:szCs w:val="24"/>
        </w:rPr>
        <w:t>процессе самостоятельных занятий по укреплению здоровья и развитию физических качеств;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самостоятельно проводить занятия по обучению двигательным действиям, анализировать особенности их</w:t>
      </w:r>
      <w:r>
        <w:rPr>
          <w:rFonts w:ascii="Times New Roman" w:hAnsi="Times New Roman"/>
          <w:sz w:val="24"/>
          <w:szCs w:val="24"/>
        </w:rPr>
        <w:t xml:space="preserve"> выполнения, выявлять ошибки и </w:t>
      </w:r>
      <w:r w:rsidRPr="0078675D">
        <w:rPr>
          <w:rFonts w:ascii="Times New Roman" w:hAnsi="Times New Roman"/>
          <w:sz w:val="24"/>
          <w:szCs w:val="24"/>
        </w:rPr>
        <w:t>своевременно устранять их;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тестировать показатели физического развития и основных физических качеств, сравнивать их с возрастны</w:t>
      </w:r>
      <w:r>
        <w:rPr>
          <w:rFonts w:ascii="Times New Roman" w:hAnsi="Times New Roman"/>
          <w:sz w:val="24"/>
          <w:szCs w:val="24"/>
        </w:rPr>
        <w:t xml:space="preserve">ми стандартами, контролировать </w:t>
      </w:r>
      <w:r w:rsidRPr="0078675D">
        <w:rPr>
          <w:rFonts w:ascii="Times New Roman" w:hAnsi="Times New Roman"/>
          <w:sz w:val="24"/>
          <w:szCs w:val="24"/>
        </w:rPr>
        <w:t>особенности их динамики в процессе самостоятельных занятий физической подготовкой;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78675D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вести дневник по физкультурной деятельности, включать в него оформление планов проведения самос</w:t>
      </w:r>
      <w:r>
        <w:rPr>
          <w:rFonts w:ascii="Times New Roman" w:hAnsi="Times New Roman"/>
          <w:sz w:val="24"/>
          <w:szCs w:val="24"/>
        </w:rPr>
        <w:t xml:space="preserve">тоятельных занятий физическими </w:t>
      </w:r>
      <w:r w:rsidRPr="0078675D">
        <w:rPr>
          <w:rFonts w:ascii="Times New Roman" w:hAnsi="Times New Roman"/>
          <w:sz w:val="24"/>
          <w:szCs w:val="24"/>
        </w:rPr>
        <w:t>упражнениями разной функциональной направленности, данные контроля динамики индивидуального физ</w:t>
      </w:r>
      <w:r>
        <w:rPr>
          <w:rFonts w:ascii="Times New Roman" w:hAnsi="Times New Roman"/>
          <w:sz w:val="24"/>
          <w:szCs w:val="24"/>
        </w:rPr>
        <w:t xml:space="preserve">ического развития и физической </w:t>
      </w:r>
      <w:r w:rsidRPr="0078675D">
        <w:rPr>
          <w:rFonts w:ascii="Times New Roman" w:hAnsi="Times New Roman"/>
          <w:sz w:val="24"/>
          <w:szCs w:val="24"/>
        </w:rPr>
        <w:t>подготовленности;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проводить занятия физической культурой с использованием оздоровительной ходьбы и бега, лыжных про</w:t>
      </w:r>
      <w:r>
        <w:rPr>
          <w:rFonts w:ascii="Times New Roman" w:hAnsi="Times New Roman"/>
          <w:sz w:val="24"/>
          <w:szCs w:val="24"/>
        </w:rPr>
        <w:t xml:space="preserve">гулок и туристических походов, </w:t>
      </w:r>
      <w:r w:rsidRPr="0078675D">
        <w:rPr>
          <w:rFonts w:ascii="Times New Roman" w:hAnsi="Times New Roman"/>
          <w:sz w:val="24"/>
          <w:szCs w:val="24"/>
        </w:rPr>
        <w:t>обеспечивать их оздоровительную направленность;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проводить восстановительные мероприятия с использованием банных процедур и сеансов оздоровительного массажа.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78675D">
        <w:rPr>
          <w:rFonts w:ascii="Times New Roman" w:hAnsi="Times New Roman"/>
          <w:b/>
          <w:sz w:val="24"/>
          <w:szCs w:val="24"/>
        </w:rPr>
        <w:t>Физическое совершенствование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8675D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78675D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комплексы упражнений по профилактике утомления и перенапряжения организма, повышению ег</w:t>
      </w:r>
      <w:r>
        <w:rPr>
          <w:rFonts w:ascii="Times New Roman" w:hAnsi="Times New Roman"/>
          <w:sz w:val="24"/>
          <w:szCs w:val="24"/>
        </w:rPr>
        <w:t xml:space="preserve">о работоспособности в процессе </w:t>
      </w:r>
      <w:r w:rsidRPr="0078675D">
        <w:rPr>
          <w:rFonts w:ascii="Times New Roman" w:hAnsi="Times New Roman"/>
          <w:sz w:val="24"/>
          <w:szCs w:val="24"/>
        </w:rPr>
        <w:t>трудовой и учебной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общеразвивающие упражнения, целенаправленно воздействующие на развитие основных физич</w:t>
      </w:r>
      <w:r>
        <w:rPr>
          <w:rFonts w:ascii="Times New Roman" w:hAnsi="Times New Roman"/>
          <w:sz w:val="24"/>
          <w:szCs w:val="24"/>
        </w:rPr>
        <w:t xml:space="preserve">еских качеств (силы, быстроты, </w:t>
      </w:r>
      <w:r w:rsidRPr="0078675D">
        <w:rPr>
          <w:rFonts w:ascii="Times New Roman" w:hAnsi="Times New Roman"/>
          <w:sz w:val="24"/>
          <w:szCs w:val="24"/>
        </w:rPr>
        <w:t>выносливости, гибкости и координации);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гимнастические комбинации на спортивных снарядах из числа хорошо освоенных упражнений;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легкоатлетические упражнения в беге и прыжках (в высоту и длину);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Pr="0078675D">
        <w:rPr>
          <w:rFonts w:ascii="Times New Roman" w:hAnsi="Times New Roman"/>
          <w:sz w:val="24"/>
          <w:szCs w:val="24"/>
        </w:rPr>
        <w:t>выполнять передвижения на лыжах скользящими способами ходьбы, демонстрировать их технику умени</w:t>
      </w:r>
      <w:r>
        <w:rPr>
          <w:rFonts w:ascii="Times New Roman" w:hAnsi="Times New Roman"/>
          <w:sz w:val="24"/>
          <w:szCs w:val="24"/>
        </w:rPr>
        <w:t xml:space="preserve">я последовательно чередовать в </w:t>
      </w:r>
      <w:r w:rsidRPr="0078675D">
        <w:rPr>
          <w:rFonts w:ascii="Times New Roman" w:hAnsi="Times New Roman"/>
          <w:sz w:val="24"/>
          <w:szCs w:val="24"/>
        </w:rPr>
        <w:t>процессе прохождения тренировочных дистанций</w:t>
      </w:r>
      <w:r>
        <w:rPr>
          <w:rFonts w:ascii="Times New Roman" w:hAnsi="Times New Roman"/>
          <w:sz w:val="24"/>
          <w:szCs w:val="24"/>
        </w:rPr>
        <w:t>;</w:t>
      </w:r>
      <w:r w:rsidRPr="0078675D">
        <w:rPr>
          <w:rFonts w:ascii="Times New Roman" w:hAnsi="Times New Roman"/>
          <w:sz w:val="24"/>
          <w:szCs w:val="24"/>
        </w:rPr>
        <w:t xml:space="preserve"> • выполнять спуски и торможения на лыжах с пологого склона одним из разученных способов;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футбол в условиях учебной и игровой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волейбол в условиях учебной и игровой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баскетбол в условиях учебной и игровой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тестовые упражнения на оценку уровня индивидуального развития основных физических качеств.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bCs/>
          <w:i/>
          <w:iCs/>
          <w:sz w:val="24"/>
          <w:szCs w:val="24"/>
          <w:u w:val="single"/>
        </w:rPr>
        <w:t>Обучающийся</w:t>
      </w:r>
      <w:r w:rsidRPr="0078675D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• преодолевать естественные и искусственные препятствия с помощью разнообразных способов лазания, прыжков и бега;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 xml:space="preserve">• осуществлять судейство по одному из осваиваемых видов спорта. </w:t>
      </w:r>
    </w:p>
    <w:p w:rsidR="005A0EC0" w:rsidRPr="00BB2A7A" w:rsidRDefault="005A0EC0" w:rsidP="00BB2A7A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BB2A7A">
        <w:rPr>
          <w:rFonts w:ascii="Times New Roman" w:hAnsi="Times New Roman"/>
          <w:b/>
          <w:sz w:val="24"/>
          <w:szCs w:val="24"/>
        </w:rPr>
        <w:t>9 класс</w:t>
      </w:r>
    </w:p>
    <w:p w:rsidR="005A0EC0" w:rsidRDefault="005A0EC0" w:rsidP="00BB2A7A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BB2A7A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A0EC0" w:rsidRPr="00BB2A7A" w:rsidRDefault="005A0EC0" w:rsidP="00BB2A7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BB2A7A">
        <w:rPr>
          <w:rFonts w:ascii="Times New Roman" w:hAnsi="Times New Roman"/>
          <w:bCs/>
          <w:i/>
          <w:iCs/>
          <w:sz w:val="24"/>
          <w:szCs w:val="24"/>
          <w:u w:val="single"/>
        </w:rPr>
        <w:t>У  выпускника  будут сформированы: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Мамадышского района, Республики Татарстан,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Мамадышского района, Республики Татарстан, России и народов мира.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5A0EC0" w:rsidRPr="00BB2A7A" w:rsidRDefault="005A0EC0" w:rsidP="00BB2A7A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5A0EC0" w:rsidRPr="00D07469" w:rsidRDefault="005A0EC0" w:rsidP="00D07469">
      <w:pPr>
        <w:spacing w:after="0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BB2A7A">
        <w:rPr>
          <w:rFonts w:ascii="Times New Roman" w:hAnsi="Times New Roman"/>
          <w:sz w:val="24"/>
          <w:szCs w:val="24"/>
        </w:rPr>
        <w:t>-эстетического сознания через освоение художественного наследия народов Мамадышского района, Республики Татарстан, 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5A0EC0" w:rsidRPr="00D07469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D07469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A0EC0" w:rsidRPr="00D07469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D07469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5A0EC0" w:rsidRPr="00D07469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07469">
        <w:rPr>
          <w:rFonts w:ascii="Times New Roman" w:hAnsi="Times New Roman"/>
          <w:i/>
          <w:sz w:val="24"/>
          <w:szCs w:val="24"/>
          <w:u w:val="single"/>
        </w:rPr>
        <w:t>Выпускник научится: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</w:t>
      </w:r>
      <w:r>
        <w:rPr>
          <w:rFonts w:ascii="Times New Roman" w:hAnsi="Times New Roman"/>
          <w:sz w:val="24"/>
          <w:szCs w:val="24"/>
        </w:rPr>
        <w:t xml:space="preserve">ятельности, развивать мотивы и </w:t>
      </w:r>
      <w:r w:rsidRPr="0078675D">
        <w:rPr>
          <w:rFonts w:ascii="Times New Roman" w:hAnsi="Times New Roman"/>
          <w:sz w:val="24"/>
          <w:szCs w:val="24"/>
        </w:rPr>
        <w:t>интересы своей познавательной деятельности.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</w:t>
      </w:r>
      <w:r>
        <w:rPr>
          <w:rFonts w:ascii="Times New Roman" w:hAnsi="Times New Roman"/>
          <w:sz w:val="24"/>
          <w:szCs w:val="24"/>
        </w:rPr>
        <w:t xml:space="preserve">ее эффективные способы решения </w:t>
      </w:r>
      <w:r w:rsidRPr="0078675D">
        <w:rPr>
          <w:rFonts w:ascii="Times New Roman" w:hAnsi="Times New Roman"/>
          <w:sz w:val="24"/>
          <w:szCs w:val="24"/>
        </w:rPr>
        <w:t xml:space="preserve">учебных и познавательных задач. 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</w:t>
      </w:r>
      <w:r>
        <w:rPr>
          <w:rFonts w:ascii="Times New Roman" w:hAnsi="Times New Roman"/>
          <w:sz w:val="24"/>
          <w:szCs w:val="24"/>
        </w:rPr>
        <w:t xml:space="preserve"> задачи и предлагать действия, </w:t>
      </w:r>
      <w:r w:rsidRPr="0078675D">
        <w:rPr>
          <w:rFonts w:ascii="Times New Roman" w:hAnsi="Times New Roman"/>
          <w:sz w:val="24"/>
          <w:szCs w:val="24"/>
        </w:rPr>
        <w:t>указывая и обосновывая логическую последовательность шагов);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8675D">
        <w:rPr>
          <w:rFonts w:ascii="Times New Roman" w:hAnsi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</w:t>
      </w:r>
      <w:r>
        <w:rPr>
          <w:rFonts w:ascii="Times New Roman" w:hAnsi="Times New Roman"/>
          <w:sz w:val="24"/>
          <w:szCs w:val="24"/>
        </w:rPr>
        <w:t xml:space="preserve">роцессе достижения результата, </w:t>
      </w:r>
      <w:r w:rsidRPr="0078675D">
        <w:rPr>
          <w:rFonts w:ascii="Times New Roman" w:hAnsi="Times New Roman"/>
          <w:sz w:val="24"/>
          <w:szCs w:val="24"/>
        </w:rPr>
        <w:t>определять способы действий в рамках предложенных условий и требований, корректировать свои действия</w:t>
      </w:r>
      <w:r>
        <w:rPr>
          <w:rFonts w:ascii="Times New Roman" w:hAnsi="Times New Roman"/>
          <w:sz w:val="24"/>
          <w:szCs w:val="24"/>
        </w:rPr>
        <w:t xml:space="preserve"> в соответствии с изменяющейся </w:t>
      </w:r>
      <w:r w:rsidRPr="0078675D">
        <w:rPr>
          <w:rFonts w:ascii="Times New Roman" w:hAnsi="Times New Roman"/>
          <w:sz w:val="24"/>
          <w:szCs w:val="24"/>
        </w:rPr>
        <w:t xml:space="preserve">ситуацией. 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 совместно с педагогом и сверстниками критерии план</w:t>
      </w:r>
      <w:r>
        <w:rPr>
          <w:rFonts w:ascii="Times New Roman" w:hAnsi="Times New Roman"/>
          <w:sz w:val="24"/>
          <w:szCs w:val="24"/>
        </w:rPr>
        <w:t xml:space="preserve">ируемых результатов и критерии и </w:t>
      </w:r>
      <w:r w:rsidRPr="0078675D">
        <w:rPr>
          <w:rFonts w:ascii="Times New Roman" w:hAnsi="Times New Roman"/>
          <w:sz w:val="24"/>
          <w:szCs w:val="24"/>
        </w:rPr>
        <w:t>оценки своей учебной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</w:t>
      </w:r>
      <w:r>
        <w:rPr>
          <w:rFonts w:ascii="Times New Roman" w:hAnsi="Times New Roman"/>
          <w:sz w:val="24"/>
          <w:szCs w:val="24"/>
        </w:rPr>
        <w:t xml:space="preserve"> рамках предложенных условий и </w:t>
      </w:r>
      <w:r w:rsidRPr="0078675D">
        <w:rPr>
          <w:rFonts w:ascii="Times New Roman" w:hAnsi="Times New Roman"/>
          <w:sz w:val="24"/>
          <w:szCs w:val="24"/>
        </w:rPr>
        <w:t>требований;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</w:t>
      </w:r>
      <w:r>
        <w:rPr>
          <w:rFonts w:ascii="Times New Roman" w:hAnsi="Times New Roman"/>
          <w:sz w:val="24"/>
          <w:szCs w:val="24"/>
        </w:rPr>
        <w:t xml:space="preserve">и и по завершении деятельности </w:t>
      </w:r>
      <w:r w:rsidRPr="0078675D">
        <w:rPr>
          <w:rFonts w:ascii="Times New Roman" w:hAnsi="Times New Roman"/>
          <w:sz w:val="24"/>
          <w:szCs w:val="24"/>
        </w:rPr>
        <w:t>предлагать изменение характеристик процесса для получения улучшенных характеристик продукта;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-оценивать правильность выполнения учебной задачи, собственные возможности ее решения.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</w:t>
      </w:r>
      <w:r>
        <w:rPr>
          <w:rFonts w:ascii="Times New Roman" w:hAnsi="Times New Roman"/>
          <w:sz w:val="24"/>
          <w:szCs w:val="24"/>
        </w:rPr>
        <w:t xml:space="preserve">, различая результат и способы </w:t>
      </w:r>
      <w:r w:rsidRPr="0078675D">
        <w:rPr>
          <w:rFonts w:ascii="Times New Roman" w:hAnsi="Times New Roman"/>
          <w:sz w:val="24"/>
          <w:szCs w:val="24"/>
        </w:rPr>
        <w:t>действий;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</w:t>
      </w:r>
      <w:r>
        <w:rPr>
          <w:rFonts w:ascii="Times New Roman" w:hAnsi="Times New Roman"/>
          <w:sz w:val="24"/>
          <w:szCs w:val="24"/>
        </w:rPr>
        <w:t xml:space="preserve"> получению имеющегося продукта </w:t>
      </w:r>
      <w:r w:rsidRPr="0078675D">
        <w:rPr>
          <w:rFonts w:ascii="Times New Roman" w:hAnsi="Times New Roman"/>
          <w:sz w:val="24"/>
          <w:szCs w:val="24"/>
        </w:rPr>
        <w:t>учебной деятельности;</w:t>
      </w:r>
    </w:p>
    <w:p w:rsidR="005A0EC0" w:rsidRPr="0078675D" w:rsidRDefault="005A0EC0" w:rsidP="00D07469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 xml:space="preserve">-демонстрировать приемы регуляции психофизиологических/ эмоциональных состояний для достижения </w:t>
      </w:r>
      <w:r>
        <w:rPr>
          <w:rFonts w:ascii="Times New Roman" w:hAnsi="Times New Roman"/>
          <w:sz w:val="24"/>
          <w:szCs w:val="24"/>
        </w:rPr>
        <w:t xml:space="preserve">эффекта успокоения (устранения </w:t>
      </w:r>
      <w:r w:rsidRPr="0078675D">
        <w:rPr>
          <w:rFonts w:ascii="Times New Roman" w:hAnsi="Times New Roman"/>
          <w:sz w:val="24"/>
          <w:szCs w:val="24"/>
        </w:rPr>
        <w:t>эмоциональной напряженности), эффекта восстановления (ослабления проявлений утомления), эффекта активизации (повы</w:t>
      </w:r>
      <w:r>
        <w:rPr>
          <w:rFonts w:ascii="Times New Roman" w:hAnsi="Times New Roman"/>
          <w:sz w:val="24"/>
          <w:szCs w:val="24"/>
        </w:rPr>
        <w:t xml:space="preserve">шения </w:t>
      </w:r>
      <w:r w:rsidRPr="0078675D">
        <w:rPr>
          <w:rFonts w:ascii="Times New Roman" w:hAnsi="Times New Roman"/>
          <w:sz w:val="24"/>
          <w:szCs w:val="24"/>
        </w:rPr>
        <w:t>психофизиологической реактивности).</w:t>
      </w:r>
    </w:p>
    <w:p w:rsidR="005A0EC0" w:rsidRPr="004D3A76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4D3A7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5A0EC0" w:rsidRPr="004D3A76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4D3A76">
        <w:rPr>
          <w:rFonts w:ascii="Times New Roman" w:hAnsi="Times New Roman"/>
          <w:i/>
          <w:sz w:val="24"/>
          <w:szCs w:val="24"/>
          <w:u w:val="single"/>
        </w:rPr>
        <w:t>Выпускник научится</w:t>
      </w:r>
    </w:p>
    <w:p w:rsidR="005A0EC0" w:rsidRPr="0078675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</w:t>
      </w:r>
      <w:r>
        <w:rPr>
          <w:rFonts w:ascii="Times New Roman" w:hAnsi="Times New Roman"/>
          <w:sz w:val="24"/>
          <w:szCs w:val="24"/>
        </w:rPr>
        <w:t xml:space="preserve">ирать основания и критерии для </w:t>
      </w:r>
      <w:r w:rsidRPr="0078675D">
        <w:rPr>
          <w:rFonts w:ascii="Times New Roman" w:hAnsi="Times New Roman"/>
          <w:sz w:val="24"/>
          <w:szCs w:val="24"/>
        </w:rPr>
        <w:t>классификации, устанавливать причинно-следственные связи, строить логическое рассуждение, умозаключение</w:t>
      </w:r>
      <w:r>
        <w:rPr>
          <w:rFonts w:ascii="Times New Roman" w:hAnsi="Times New Roman"/>
          <w:sz w:val="24"/>
          <w:szCs w:val="24"/>
        </w:rPr>
        <w:t xml:space="preserve"> (индуктивное, дедуктивное, по </w:t>
      </w:r>
      <w:r w:rsidRPr="0078675D">
        <w:rPr>
          <w:rFonts w:ascii="Times New Roman" w:hAnsi="Times New Roman"/>
          <w:sz w:val="24"/>
          <w:szCs w:val="24"/>
        </w:rPr>
        <w:t xml:space="preserve">аналогии) и делать выводы. 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5A0EC0" w:rsidRPr="0078675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</w:t>
      </w:r>
      <w:r>
        <w:rPr>
          <w:rFonts w:ascii="Times New Roman" w:hAnsi="Times New Roman"/>
          <w:sz w:val="24"/>
          <w:szCs w:val="24"/>
        </w:rPr>
        <w:t>тельств выделять определяющие,</w:t>
      </w:r>
      <w:r w:rsidRPr="0078675D">
        <w:rPr>
          <w:rFonts w:ascii="Times New Roman" w:hAnsi="Times New Roman"/>
          <w:sz w:val="24"/>
          <w:szCs w:val="24"/>
        </w:rPr>
        <w:t>способные быть причиной данного явления, выявлять причины и следствия явлений;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5A0EC0" w:rsidRPr="0078675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</w:t>
      </w:r>
      <w:r>
        <w:rPr>
          <w:rFonts w:ascii="Times New Roman" w:hAnsi="Times New Roman"/>
          <w:sz w:val="24"/>
          <w:szCs w:val="24"/>
        </w:rPr>
        <w:t xml:space="preserve">ьности (приводить объяснение с </w:t>
      </w:r>
      <w:r w:rsidRPr="0078675D">
        <w:rPr>
          <w:rFonts w:ascii="Times New Roman" w:hAnsi="Times New Roman"/>
          <w:sz w:val="24"/>
          <w:szCs w:val="24"/>
        </w:rPr>
        <w:t>изменением формы представления; объяснять, детализируя или обобщая; объяснять с заданной точки зрения);</w:t>
      </w:r>
    </w:p>
    <w:p w:rsidR="005A0EC0" w:rsidRPr="0078675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 xml:space="preserve">-выявлять и называть причины события, явления, в том числе возможные / наиболее вероятные причины, </w:t>
      </w:r>
      <w:r>
        <w:rPr>
          <w:rFonts w:ascii="Times New Roman" w:hAnsi="Times New Roman"/>
          <w:sz w:val="24"/>
          <w:szCs w:val="24"/>
        </w:rPr>
        <w:t xml:space="preserve">возможные последствия заданной </w:t>
      </w:r>
      <w:r w:rsidRPr="0078675D">
        <w:rPr>
          <w:rFonts w:ascii="Times New Roman" w:hAnsi="Times New Roman"/>
          <w:sz w:val="24"/>
          <w:szCs w:val="24"/>
        </w:rPr>
        <w:t>причины, самостоятельно осуществляя причинно-следственный анализ;</w:t>
      </w:r>
    </w:p>
    <w:p w:rsidR="005A0EC0" w:rsidRPr="0078675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</w:t>
      </w:r>
      <w:r>
        <w:rPr>
          <w:rFonts w:ascii="Times New Roman" w:hAnsi="Times New Roman"/>
          <w:sz w:val="24"/>
          <w:szCs w:val="24"/>
        </w:rPr>
        <w:t xml:space="preserve">гументацией или самостоятельно </w:t>
      </w:r>
      <w:r w:rsidRPr="0078675D">
        <w:rPr>
          <w:rFonts w:ascii="Times New Roman" w:hAnsi="Times New Roman"/>
          <w:sz w:val="24"/>
          <w:szCs w:val="24"/>
        </w:rPr>
        <w:t>полученными данными.</w:t>
      </w:r>
    </w:p>
    <w:p w:rsidR="005A0EC0" w:rsidRPr="0078675D" w:rsidRDefault="005A0EC0" w:rsidP="0078675D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8675D">
        <w:rPr>
          <w:rFonts w:ascii="Times New Roman" w:hAnsi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-обозначать символом и знаком предмет и/или явление;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</w:t>
      </w:r>
      <w:r>
        <w:rPr>
          <w:rFonts w:ascii="Times New Roman" w:hAnsi="Times New Roman"/>
          <w:sz w:val="24"/>
          <w:szCs w:val="24"/>
        </w:rPr>
        <w:t xml:space="preserve">бъекта для определения способа </w:t>
      </w:r>
      <w:r w:rsidRPr="00F357FD">
        <w:rPr>
          <w:rFonts w:ascii="Times New Roman" w:hAnsi="Times New Roman"/>
          <w:sz w:val="24"/>
          <w:szCs w:val="24"/>
        </w:rPr>
        <w:t>решения задачи в соответствии с ситуацией;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-переводить сложную по составу (многоаспектную) информацию из графического или формализованного (символьного) представления в текстовое, 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и наоборот;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</w:t>
      </w:r>
      <w:r>
        <w:rPr>
          <w:rFonts w:ascii="Times New Roman" w:hAnsi="Times New Roman"/>
          <w:sz w:val="24"/>
          <w:szCs w:val="24"/>
        </w:rPr>
        <w:t xml:space="preserve">егося знания об объекте, к </w:t>
      </w:r>
      <w:r w:rsidRPr="00F357FD">
        <w:rPr>
          <w:rFonts w:ascii="Times New Roman" w:hAnsi="Times New Roman"/>
          <w:sz w:val="24"/>
          <w:szCs w:val="24"/>
        </w:rPr>
        <w:t>которому применяется алгоритм;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</w:t>
      </w:r>
      <w:r>
        <w:rPr>
          <w:rFonts w:ascii="Times New Roman" w:hAnsi="Times New Roman"/>
          <w:sz w:val="24"/>
          <w:szCs w:val="24"/>
        </w:rPr>
        <w:t xml:space="preserve">кого, эмпирического) на основе </w:t>
      </w:r>
      <w:r w:rsidRPr="00F357FD">
        <w:rPr>
          <w:rFonts w:ascii="Times New Roman" w:hAnsi="Times New Roman"/>
          <w:sz w:val="24"/>
          <w:szCs w:val="24"/>
        </w:rPr>
        <w:t>предложенной проблемной ситуации, поставленной цели и/или заданных критериев оценки продукта/результата.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-резюмировать главную идею текста;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357FD">
        <w:rPr>
          <w:rFonts w:ascii="Times New Roman" w:hAnsi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научнопопулярный, информационный, текст non-fiction);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необходимые ключевые поисковые слова и запросы;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 поиска;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5A0EC0" w:rsidRPr="004D3A76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4D3A7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5A0EC0" w:rsidRPr="004D3A76" w:rsidRDefault="005A0EC0" w:rsidP="004D3A76">
      <w:pPr>
        <w:tabs>
          <w:tab w:val="left" w:pos="7410"/>
        </w:tabs>
        <w:spacing w:after="0"/>
        <w:ind w:left="284"/>
        <w:rPr>
          <w:rFonts w:ascii="Times New Roman" w:hAnsi="Times New Roman"/>
          <w:i/>
          <w:sz w:val="24"/>
          <w:szCs w:val="24"/>
          <w:u w:val="single"/>
        </w:rPr>
      </w:pPr>
      <w:r w:rsidRPr="004D3A76">
        <w:rPr>
          <w:rFonts w:ascii="Times New Roman" w:hAnsi="Times New Roman"/>
          <w:i/>
          <w:sz w:val="24"/>
          <w:szCs w:val="24"/>
          <w:u w:val="single"/>
        </w:rPr>
        <w:t>Выпускник научится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</w:t>
      </w:r>
      <w:r>
        <w:rPr>
          <w:rFonts w:ascii="Times New Roman" w:hAnsi="Times New Roman"/>
          <w:sz w:val="24"/>
          <w:szCs w:val="24"/>
        </w:rPr>
        <w:t xml:space="preserve">ументировать и отстаивать свое </w:t>
      </w:r>
      <w:r w:rsidRPr="00F357FD">
        <w:rPr>
          <w:rFonts w:ascii="Times New Roman" w:hAnsi="Times New Roman"/>
          <w:sz w:val="24"/>
          <w:szCs w:val="24"/>
        </w:rPr>
        <w:t xml:space="preserve">мнение. 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</w:t>
      </w:r>
      <w:r>
        <w:rPr>
          <w:rFonts w:ascii="Times New Roman" w:hAnsi="Times New Roman"/>
          <w:sz w:val="24"/>
          <w:szCs w:val="24"/>
        </w:rPr>
        <w:t xml:space="preserve">зательство (аргументы), факты; </w:t>
      </w:r>
      <w:r w:rsidRPr="00F357FD">
        <w:rPr>
          <w:rFonts w:ascii="Times New Roman" w:hAnsi="Times New Roman"/>
          <w:sz w:val="24"/>
          <w:szCs w:val="24"/>
        </w:rPr>
        <w:t>гипотезы, аксиомы, теории;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</w:t>
      </w:r>
      <w:r>
        <w:rPr>
          <w:rFonts w:ascii="Times New Roman" w:hAnsi="Times New Roman"/>
          <w:sz w:val="24"/>
          <w:szCs w:val="24"/>
        </w:rPr>
        <w:t xml:space="preserve">ты, перефразировать свою мысль </w:t>
      </w:r>
      <w:r w:rsidRPr="00F357FD">
        <w:rPr>
          <w:rFonts w:ascii="Times New Roman" w:hAnsi="Times New Roman"/>
          <w:sz w:val="24"/>
          <w:szCs w:val="24"/>
        </w:rPr>
        <w:t>(владение механизмом эквивалентных замен);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-устранять в рамках диалога разрыв</w:t>
      </w:r>
      <w:r>
        <w:rPr>
          <w:rFonts w:ascii="Times New Roman" w:hAnsi="Times New Roman"/>
          <w:sz w:val="24"/>
          <w:szCs w:val="24"/>
        </w:rPr>
        <w:t xml:space="preserve">ы в коммуникации, обусловленные </w:t>
      </w:r>
      <w:r w:rsidRPr="00F357FD">
        <w:rPr>
          <w:rFonts w:ascii="Times New Roman" w:hAnsi="Times New Roman"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5A0EC0" w:rsidRPr="00F357FD" w:rsidRDefault="005A0EC0" w:rsidP="004D3A76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</w:t>
      </w:r>
      <w:r>
        <w:rPr>
          <w:rFonts w:ascii="Times New Roman" w:hAnsi="Times New Roman"/>
          <w:sz w:val="24"/>
          <w:szCs w:val="24"/>
        </w:rPr>
        <w:t xml:space="preserve">ческих задач с помощью средств </w:t>
      </w:r>
      <w:r w:rsidRPr="00F357FD">
        <w:rPr>
          <w:rFonts w:ascii="Times New Roman" w:hAnsi="Times New Roman"/>
          <w:sz w:val="24"/>
          <w:szCs w:val="24"/>
        </w:rPr>
        <w:t>ИКТ;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</w:t>
      </w:r>
      <w:r>
        <w:rPr>
          <w:rFonts w:ascii="Times New Roman" w:hAnsi="Times New Roman"/>
          <w:sz w:val="24"/>
          <w:szCs w:val="24"/>
        </w:rPr>
        <w:t xml:space="preserve">вами естественных и формальных </w:t>
      </w:r>
      <w:r w:rsidRPr="00F357FD">
        <w:rPr>
          <w:rFonts w:ascii="Times New Roman" w:hAnsi="Times New Roman"/>
          <w:sz w:val="24"/>
          <w:szCs w:val="24"/>
        </w:rPr>
        <w:t>языков в соответствии с условиями коммуникации;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</w:t>
      </w:r>
      <w:r>
        <w:rPr>
          <w:rFonts w:ascii="Times New Roman" w:hAnsi="Times New Roman"/>
          <w:sz w:val="24"/>
          <w:szCs w:val="24"/>
        </w:rPr>
        <w:t xml:space="preserve">ратных средств и сервисов) для </w:t>
      </w:r>
      <w:r w:rsidRPr="00F357FD">
        <w:rPr>
          <w:rFonts w:ascii="Times New Roman" w:hAnsi="Times New Roman"/>
          <w:sz w:val="24"/>
          <w:szCs w:val="24"/>
        </w:rPr>
        <w:t>решения информационных и коммуникационных учебных задач, в том числе: вычисление, написание писем, с</w:t>
      </w:r>
      <w:r>
        <w:rPr>
          <w:rFonts w:ascii="Times New Roman" w:hAnsi="Times New Roman"/>
          <w:sz w:val="24"/>
          <w:szCs w:val="24"/>
        </w:rPr>
        <w:t xml:space="preserve">очинений, докладов, рефератов, </w:t>
      </w:r>
      <w:r w:rsidRPr="00F357FD">
        <w:rPr>
          <w:rFonts w:ascii="Times New Roman" w:hAnsi="Times New Roman"/>
          <w:sz w:val="24"/>
          <w:szCs w:val="24"/>
        </w:rPr>
        <w:t>создание презентаций и др.;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-использовать информацию с учетом этических и правовых норм;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</w:t>
      </w:r>
      <w:r>
        <w:rPr>
          <w:rFonts w:ascii="Times New Roman" w:hAnsi="Times New Roman"/>
          <w:sz w:val="24"/>
          <w:szCs w:val="24"/>
        </w:rPr>
        <w:t xml:space="preserve">гиену и правила информационной </w:t>
      </w:r>
      <w:r w:rsidRPr="00F357FD">
        <w:rPr>
          <w:rFonts w:ascii="Times New Roman" w:hAnsi="Times New Roman"/>
          <w:sz w:val="24"/>
          <w:szCs w:val="24"/>
        </w:rPr>
        <w:t>безопасности.</w:t>
      </w:r>
    </w:p>
    <w:p w:rsidR="005A0EC0" w:rsidRDefault="005A0EC0" w:rsidP="007C26CA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7C26CA" w:rsidRDefault="005A0EC0" w:rsidP="007C26CA">
      <w:pPr>
        <w:tabs>
          <w:tab w:val="left" w:pos="7410"/>
        </w:tabs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7C26CA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1) понимание роли и значения физической культуры в формировании личностных качеств, в активном вкл</w:t>
      </w:r>
      <w:r>
        <w:rPr>
          <w:rFonts w:ascii="Times New Roman" w:hAnsi="Times New Roman"/>
          <w:sz w:val="24"/>
          <w:szCs w:val="24"/>
        </w:rPr>
        <w:t xml:space="preserve">ючении в здоровый образ жизни, </w:t>
      </w:r>
      <w:r w:rsidRPr="00F357FD">
        <w:rPr>
          <w:rFonts w:ascii="Times New Roman" w:hAnsi="Times New Roman"/>
          <w:sz w:val="24"/>
          <w:szCs w:val="24"/>
        </w:rPr>
        <w:t>укреплении и сохранении индивидуального здоровья;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2) овладение системой знаний о физическом совершенствовании человека, создание основы для формир</w:t>
      </w:r>
      <w:r>
        <w:rPr>
          <w:rFonts w:ascii="Times New Roman" w:hAnsi="Times New Roman"/>
          <w:sz w:val="24"/>
          <w:szCs w:val="24"/>
        </w:rPr>
        <w:t xml:space="preserve">ования интереса к расширению и </w:t>
      </w:r>
      <w:r w:rsidRPr="00F357FD">
        <w:rPr>
          <w:rFonts w:ascii="Times New Roman" w:hAnsi="Times New Roman"/>
          <w:sz w:val="24"/>
          <w:szCs w:val="24"/>
        </w:rPr>
        <w:t>углублению знаний по истории развития физической культуры, спорта и олимпийского движения, освое</w:t>
      </w:r>
      <w:r>
        <w:rPr>
          <w:rFonts w:ascii="Times New Roman" w:hAnsi="Times New Roman"/>
          <w:sz w:val="24"/>
          <w:szCs w:val="24"/>
        </w:rPr>
        <w:t xml:space="preserve">ние умений отбирать физические </w:t>
      </w:r>
      <w:r w:rsidRPr="00F357FD">
        <w:rPr>
          <w:rFonts w:ascii="Times New Roman" w:hAnsi="Times New Roman"/>
          <w:sz w:val="24"/>
          <w:szCs w:val="24"/>
        </w:rPr>
        <w:t xml:space="preserve">упражнения и регулировать физические нагрузки для самостоятельных систематических занятий с различной </w:t>
      </w:r>
      <w:r>
        <w:rPr>
          <w:rFonts w:ascii="Times New Roman" w:hAnsi="Times New Roman"/>
          <w:sz w:val="24"/>
          <w:szCs w:val="24"/>
        </w:rPr>
        <w:t xml:space="preserve">функциональной направленностью </w:t>
      </w:r>
      <w:r w:rsidRPr="00F357FD">
        <w:rPr>
          <w:rFonts w:ascii="Times New Roman" w:hAnsi="Times New Roman"/>
          <w:sz w:val="24"/>
          <w:szCs w:val="24"/>
        </w:rPr>
        <w:t xml:space="preserve">(оздоровительной, тренировочной, коррекционной, рекреативной и лечебной) с учетом индивидуальных возможностей и особенностей организма, 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планировать содержание этих занятий, включать их в режим учебного дня и учебной недели;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3) приобретение опыта организации самостоятельных систематических занятий физической культурой с соблюдени</w:t>
      </w:r>
      <w:r>
        <w:rPr>
          <w:rFonts w:ascii="Times New Roman" w:hAnsi="Times New Roman"/>
          <w:sz w:val="24"/>
          <w:szCs w:val="24"/>
        </w:rPr>
        <w:t xml:space="preserve">ем правил техники безопасности </w:t>
      </w:r>
      <w:r w:rsidRPr="00F357FD">
        <w:rPr>
          <w:rFonts w:ascii="Times New Roman" w:hAnsi="Times New Roman"/>
          <w:sz w:val="24"/>
          <w:szCs w:val="24"/>
        </w:rPr>
        <w:t>и профилактики травматизма; освоение умения оказывать первую доврачебную помощь при легких травма</w:t>
      </w:r>
      <w:r>
        <w:rPr>
          <w:rFonts w:ascii="Times New Roman" w:hAnsi="Times New Roman"/>
          <w:sz w:val="24"/>
          <w:szCs w:val="24"/>
        </w:rPr>
        <w:t xml:space="preserve">х; обогащение опыта совместной </w:t>
      </w:r>
      <w:r w:rsidRPr="00F357FD">
        <w:rPr>
          <w:rFonts w:ascii="Times New Roman" w:hAnsi="Times New Roman"/>
          <w:sz w:val="24"/>
          <w:szCs w:val="24"/>
        </w:rPr>
        <w:t>деятельности в организации и проведении занятий физической культурой, форм активного отдыха и досуга;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4) расширение опыта организации и мониторинга физического развития и физической подготовленности; формир</w:t>
      </w:r>
      <w:r>
        <w:rPr>
          <w:rFonts w:ascii="Times New Roman" w:hAnsi="Times New Roman"/>
          <w:sz w:val="24"/>
          <w:szCs w:val="24"/>
        </w:rPr>
        <w:t xml:space="preserve">ование умения вести наблюдение </w:t>
      </w:r>
      <w:r w:rsidRPr="00F357FD">
        <w:rPr>
          <w:rFonts w:ascii="Times New Roman" w:hAnsi="Times New Roman"/>
          <w:sz w:val="24"/>
          <w:szCs w:val="24"/>
        </w:rPr>
        <w:t>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</w:t>
      </w:r>
      <w:r>
        <w:rPr>
          <w:rFonts w:ascii="Times New Roman" w:hAnsi="Times New Roman"/>
          <w:sz w:val="24"/>
          <w:szCs w:val="24"/>
        </w:rPr>
        <w:t xml:space="preserve"> время самостоятельных занятий </w:t>
      </w:r>
      <w:r w:rsidRPr="00F357FD">
        <w:rPr>
          <w:rFonts w:ascii="Times New Roman" w:hAnsi="Times New Roman"/>
          <w:sz w:val="24"/>
          <w:szCs w:val="24"/>
        </w:rPr>
        <w:t>физическими упражнениями с разной целевой ориентацией;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5) формирование умений выполнять комплексы общеразвивающих, оздоровительных и корриги</w:t>
      </w:r>
      <w:r>
        <w:rPr>
          <w:rFonts w:ascii="Times New Roman" w:hAnsi="Times New Roman"/>
          <w:sz w:val="24"/>
          <w:szCs w:val="24"/>
        </w:rPr>
        <w:t xml:space="preserve">рующих упражнений, учитывающих </w:t>
      </w:r>
      <w:r w:rsidRPr="00F357FD">
        <w:rPr>
          <w:rFonts w:ascii="Times New Roman" w:hAnsi="Times New Roman"/>
          <w:sz w:val="24"/>
          <w:szCs w:val="24"/>
        </w:rPr>
        <w:t xml:space="preserve">индивидуальные способности и особенности, состояние здоровья и режим учебной деятельности; овладение основами технических действий, 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приемами и физическими упражнениями из базовых видов спорта, умением использовать их в разнообразных фор</w:t>
      </w:r>
      <w:r>
        <w:rPr>
          <w:rFonts w:ascii="Times New Roman" w:hAnsi="Times New Roman"/>
          <w:sz w:val="24"/>
          <w:szCs w:val="24"/>
        </w:rPr>
        <w:t xml:space="preserve">мах игровой и соревновательной </w:t>
      </w:r>
      <w:r w:rsidRPr="00F357FD">
        <w:rPr>
          <w:rFonts w:ascii="Times New Roman" w:hAnsi="Times New Roman"/>
          <w:sz w:val="24"/>
          <w:szCs w:val="24"/>
        </w:rPr>
        <w:t>деятельности; расширение двигательного опыта за счет упражнений, ориентированных на развитие основных</w:t>
      </w:r>
      <w:r>
        <w:rPr>
          <w:rFonts w:ascii="Times New Roman" w:hAnsi="Times New Roman"/>
          <w:sz w:val="24"/>
          <w:szCs w:val="24"/>
        </w:rPr>
        <w:t xml:space="preserve"> физических качеств, повышение </w:t>
      </w:r>
      <w:r w:rsidRPr="00F357FD">
        <w:rPr>
          <w:rFonts w:ascii="Times New Roman" w:hAnsi="Times New Roman"/>
          <w:sz w:val="24"/>
          <w:szCs w:val="24"/>
        </w:rPr>
        <w:t>функциональных возможностей основных систем организма, в том числе в подготовке к выполнению нормативов Всероссийского физкультурноспортивного комплекса "Готов к труду и обороне" (ГТО);</w:t>
      </w:r>
    </w:p>
    <w:p w:rsidR="005A0EC0" w:rsidRPr="007C26CA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C26CA">
        <w:rPr>
          <w:rFonts w:ascii="Times New Roman" w:hAnsi="Times New Roman"/>
          <w:i/>
          <w:sz w:val="24"/>
          <w:szCs w:val="24"/>
          <w:u w:val="single"/>
        </w:rPr>
        <w:t xml:space="preserve">Выпускник научится: 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рассматривать физическую культуру как явление культуры, выделять исторические этапы ее разв</w:t>
      </w:r>
      <w:r>
        <w:rPr>
          <w:rFonts w:ascii="Times New Roman" w:hAnsi="Times New Roman"/>
          <w:sz w:val="24"/>
          <w:szCs w:val="24"/>
        </w:rPr>
        <w:t xml:space="preserve">ития, характеризовать основные </w:t>
      </w:r>
      <w:r w:rsidRPr="00F357FD">
        <w:rPr>
          <w:rFonts w:ascii="Times New Roman" w:hAnsi="Times New Roman"/>
          <w:sz w:val="24"/>
          <w:szCs w:val="24"/>
        </w:rPr>
        <w:t>направления и формы ее организации в современном обществе;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содержательные основы здорового образа жизни, раскрывать его взаимосвязь со здо</w:t>
      </w:r>
      <w:r>
        <w:rPr>
          <w:rFonts w:ascii="Times New Roman" w:hAnsi="Times New Roman"/>
          <w:sz w:val="24"/>
          <w:szCs w:val="24"/>
        </w:rPr>
        <w:t xml:space="preserve">ровьем, гармоничным физическим </w:t>
      </w:r>
      <w:r w:rsidRPr="00F357FD">
        <w:rPr>
          <w:rFonts w:ascii="Times New Roman" w:hAnsi="Times New Roman"/>
          <w:sz w:val="24"/>
          <w:szCs w:val="24"/>
        </w:rPr>
        <w:t>развитием и физической подготовленностью, формированием качеств личности и профилактикой вредных привычек;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раскрывать базовые понятия и термины физической культуры, применять их в процессе совместных занят</w:t>
      </w:r>
      <w:r>
        <w:rPr>
          <w:rFonts w:ascii="Times New Roman" w:hAnsi="Times New Roman"/>
          <w:sz w:val="24"/>
          <w:szCs w:val="24"/>
        </w:rPr>
        <w:t xml:space="preserve">ий физическими упражнениями со </w:t>
      </w:r>
      <w:r w:rsidRPr="00F357FD">
        <w:rPr>
          <w:rFonts w:ascii="Times New Roman" w:hAnsi="Times New Roman"/>
          <w:sz w:val="24"/>
          <w:szCs w:val="24"/>
        </w:rPr>
        <w:t>своими сверстниками, излагать с их помощью особенности техники двигательных действий и физических у</w:t>
      </w:r>
      <w:r>
        <w:rPr>
          <w:rFonts w:ascii="Times New Roman" w:hAnsi="Times New Roman"/>
          <w:sz w:val="24"/>
          <w:szCs w:val="24"/>
        </w:rPr>
        <w:t xml:space="preserve">пражнений, развития физических </w:t>
      </w:r>
      <w:r w:rsidRPr="00F357FD">
        <w:rPr>
          <w:rFonts w:ascii="Times New Roman" w:hAnsi="Times New Roman"/>
          <w:sz w:val="24"/>
          <w:szCs w:val="24"/>
        </w:rPr>
        <w:t>качеств;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разрабатывать содержание самостоятельных занятий с физическими упражнениями, определять их направле</w:t>
      </w:r>
      <w:r>
        <w:rPr>
          <w:rFonts w:ascii="Times New Roman" w:hAnsi="Times New Roman"/>
          <w:sz w:val="24"/>
          <w:szCs w:val="24"/>
        </w:rPr>
        <w:t xml:space="preserve">нность и формулировать задачи, </w:t>
      </w:r>
      <w:r w:rsidRPr="00F357FD">
        <w:rPr>
          <w:rFonts w:ascii="Times New Roman" w:hAnsi="Times New Roman"/>
          <w:sz w:val="24"/>
          <w:szCs w:val="24"/>
        </w:rPr>
        <w:t>рационально планировать режим дня и учебной недели;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профилактики травматизма и подготовки мест занятий, правильного</w:t>
      </w:r>
      <w:r>
        <w:rPr>
          <w:rFonts w:ascii="Times New Roman" w:hAnsi="Times New Roman"/>
          <w:sz w:val="24"/>
          <w:szCs w:val="24"/>
        </w:rPr>
        <w:t xml:space="preserve"> выбора обуви и формы одежды в </w:t>
      </w:r>
      <w:r w:rsidRPr="00F357FD">
        <w:rPr>
          <w:rFonts w:ascii="Times New Roman" w:hAnsi="Times New Roman"/>
          <w:sz w:val="24"/>
          <w:szCs w:val="24"/>
        </w:rPr>
        <w:t>зависимости от времени года и погодных условий;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руководствоваться правилами оказания первой помощи при травмах и ушибах во время самос</w:t>
      </w:r>
      <w:r>
        <w:rPr>
          <w:rFonts w:ascii="Times New Roman" w:hAnsi="Times New Roman"/>
          <w:sz w:val="24"/>
          <w:szCs w:val="24"/>
        </w:rPr>
        <w:t xml:space="preserve">тоятельных занятий физическими </w:t>
      </w:r>
      <w:r w:rsidRPr="00F357FD">
        <w:rPr>
          <w:rFonts w:ascii="Times New Roman" w:hAnsi="Times New Roman"/>
          <w:sz w:val="24"/>
          <w:szCs w:val="24"/>
        </w:rPr>
        <w:t xml:space="preserve">упражнениями; использовать занятия физической культурой, спортивные игры и спортивные соревнования для организации индивидуального 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отдыха и досуга, укрепления собственного здоровья, повышения уровня физических кондиций;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составлять комплексы физических упражнений оздоровительной, тренирующей и корригиру</w:t>
      </w:r>
      <w:r>
        <w:rPr>
          <w:rFonts w:ascii="Times New Roman" w:hAnsi="Times New Roman"/>
          <w:sz w:val="24"/>
          <w:szCs w:val="24"/>
        </w:rPr>
        <w:t xml:space="preserve">ющей направленности, подбирать </w:t>
      </w:r>
      <w:r w:rsidRPr="00F357FD">
        <w:rPr>
          <w:rFonts w:ascii="Times New Roman" w:hAnsi="Times New Roman"/>
          <w:sz w:val="24"/>
          <w:szCs w:val="24"/>
        </w:rPr>
        <w:t>индивидуальную нагрузку с учетом функциональных особенностей и возможностей собственного организма;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классифицировать физические упражнения по их функциональной направленности, планировать их послед</w:t>
      </w:r>
      <w:r>
        <w:rPr>
          <w:rFonts w:ascii="Times New Roman" w:hAnsi="Times New Roman"/>
          <w:sz w:val="24"/>
          <w:szCs w:val="24"/>
        </w:rPr>
        <w:t xml:space="preserve">овательность и дозировку в </w:t>
      </w:r>
      <w:r w:rsidRPr="00F357FD">
        <w:rPr>
          <w:rFonts w:ascii="Times New Roman" w:hAnsi="Times New Roman"/>
          <w:sz w:val="24"/>
          <w:szCs w:val="24"/>
        </w:rPr>
        <w:t>процессе самостоятельных занятий по укреплению здоровья и развитию физических качеств;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самостоятельно проводить занятия по обучению двигательным действиям, анализировать особенности их</w:t>
      </w:r>
      <w:r>
        <w:rPr>
          <w:rFonts w:ascii="Times New Roman" w:hAnsi="Times New Roman"/>
          <w:sz w:val="24"/>
          <w:szCs w:val="24"/>
        </w:rPr>
        <w:t xml:space="preserve"> выполнения, выявлять ошибки и </w:t>
      </w:r>
      <w:r w:rsidRPr="00F357FD">
        <w:rPr>
          <w:rFonts w:ascii="Times New Roman" w:hAnsi="Times New Roman"/>
          <w:sz w:val="24"/>
          <w:szCs w:val="24"/>
        </w:rPr>
        <w:t>своевременно устранять их;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тестировать показатели физического развития и основных физических качеств, сравнивать их с возрастны</w:t>
      </w:r>
      <w:r>
        <w:rPr>
          <w:rFonts w:ascii="Times New Roman" w:hAnsi="Times New Roman"/>
          <w:sz w:val="24"/>
          <w:szCs w:val="24"/>
        </w:rPr>
        <w:t xml:space="preserve">ми стандартами, контролировать </w:t>
      </w:r>
      <w:r w:rsidRPr="00F357FD">
        <w:rPr>
          <w:rFonts w:ascii="Times New Roman" w:hAnsi="Times New Roman"/>
          <w:sz w:val="24"/>
          <w:szCs w:val="24"/>
        </w:rPr>
        <w:t>особенности их динамики в процессе самостоятельных занятий физической подготовкой;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по профилактике утомления и перенапряжения организма, повышению ег</w:t>
      </w:r>
      <w:r>
        <w:rPr>
          <w:rFonts w:ascii="Times New Roman" w:hAnsi="Times New Roman"/>
          <w:sz w:val="24"/>
          <w:szCs w:val="24"/>
        </w:rPr>
        <w:t xml:space="preserve">о работоспособности в процессе </w:t>
      </w:r>
      <w:r w:rsidRPr="00F357FD">
        <w:rPr>
          <w:rFonts w:ascii="Times New Roman" w:hAnsi="Times New Roman"/>
          <w:sz w:val="24"/>
          <w:szCs w:val="24"/>
        </w:rPr>
        <w:t>трудовой и учебной деятельности;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общеразвивающие упражнения, целенаправленно воздействующие на развитие основных физических качеств (си</w:t>
      </w:r>
      <w:r>
        <w:rPr>
          <w:rFonts w:ascii="Times New Roman" w:hAnsi="Times New Roman"/>
          <w:sz w:val="24"/>
          <w:szCs w:val="24"/>
        </w:rPr>
        <w:t xml:space="preserve">лы, быстроты, </w:t>
      </w:r>
      <w:r w:rsidRPr="00F357FD">
        <w:rPr>
          <w:rFonts w:ascii="Times New Roman" w:hAnsi="Times New Roman"/>
          <w:sz w:val="24"/>
          <w:szCs w:val="24"/>
        </w:rPr>
        <w:t>выносливости, гибкости и координации движений);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акробатические комбинации из числа хорошо освоенных упражнений;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гимнастические комбинации на спортивных снарядах из числа хорошо освоенных упражнений;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легкоатлетические упражнения в беге и в прыжках (в длину и высоту);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спуски и торможения на лыжах с пологого склона;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передвижения на лыжах различными способами, демонстрировать технику последователь</w:t>
      </w:r>
      <w:r>
        <w:rPr>
          <w:rFonts w:ascii="Times New Roman" w:hAnsi="Times New Roman"/>
          <w:sz w:val="24"/>
          <w:szCs w:val="24"/>
        </w:rPr>
        <w:t xml:space="preserve">ного чередования их в процессе </w:t>
      </w:r>
      <w:r w:rsidRPr="00F357FD">
        <w:rPr>
          <w:rFonts w:ascii="Times New Roman" w:hAnsi="Times New Roman"/>
          <w:sz w:val="24"/>
          <w:szCs w:val="24"/>
        </w:rPr>
        <w:t>прохождения тренировочных дистанций;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тестовые упражнения для оценки уровня индивидуального развития основных физических качеств.</w:t>
      </w:r>
    </w:p>
    <w:p w:rsidR="005A0EC0" w:rsidRPr="007C26CA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C26CA">
        <w:rPr>
          <w:rFonts w:ascii="Times New Roman" w:hAnsi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цель возрождения Олимпийских игр и роль Пьера де Кубертена в становлении совре</w:t>
      </w:r>
      <w:r>
        <w:rPr>
          <w:rFonts w:ascii="Times New Roman" w:hAnsi="Times New Roman"/>
          <w:sz w:val="24"/>
          <w:szCs w:val="24"/>
        </w:rPr>
        <w:t xml:space="preserve">менного олимпийского движения, </w:t>
      </w:r>
      <w:r w:rsidRPr="00F357FD">
        <w:rPr>
          <w:rFonts w:ascii="Times New Roman" w:hAnsi="Times New Roman"/>
          <w:sz w:val="24"/>
          <w:szCs w:val="24"/>
        </w:rPr>
        <w:t>объяснять смысл символики и ритуалов Олимпийских игр;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характеризовать исторические вехи развития отечественного спортивного движения, велики</w:t>
      </w:r>
      <w:r>
        <w:rPr>
          <w:rFonts w:ascii="Times New Roman" w:hAnsi="Times New Roman"/>
          <w:sz w:val="24"/>
          <w:szCs w:val="24"/>
        </w:rPr>
        <w:t xml:space="preserve">х спортсменов, принесших славу </w:t>
      </w:r>
      <w:r w:rsidRPr="00F357FD">
        <w:rPr>
          <w:rFonts w:ascii="Times New Roman" w:hAnsi="Times New Roman"/>
          <w:sz w:val="24"/>
          <w:szCs w:val="24"/>
        </w:rPr>
        <w:t>российскому спорту;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определять признаки положительного влияния занятий физической подготовкой на укрепление здоро</w:t>
      </w:r>
      <w:r>
        <w:rPr>
          <w:rFonts w:ascii="Times New Roman" w:hAnsi="Times New Roman"/>
          <w:sz w:val="24"/>
          <w:szCs w:val="24"/>
        </w:rPr>
        <w:t xml:space="preserve">вья, устанавливать связь между </w:t>
      </w:r>
      <w:r w:rsidRPr="00F357FD">
        <w:rPr>
          <w:rFonts w:ascii="Times New Roman" w:hAnsi="Times New Roman"/>
          <w:sz w:val="24"/>
          <w:szCs w:val="24"/>
        </w:rPr>
        <w:t>развитием физических качеств и основных систем организма;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вести дневник по физкультурной деятельности, включать в него оформление планов проведения самосто</w:t>
      </w:r>
      <w:r>
        <w:rPr>
          <w:rFonts w:ascii="Times New Roman" w:hAnsi="Times New Roman"/>
          <w:sz w:val="24"/>
          <w:szCs w:val="24"/>
        </w:rPr>
        <w:t xml:space="preserve">ятельных занятий с физическими </w:t>
      </w:r>
      <w:r w:rsidRPr="00F357FD">
        <w:rPr>
          <w:rFonts w:ascii="Times New Roman" w:hAnsi="Times New Roman"/>
          <w:sz w:val="24"/>
          <w:szCs w:val="24"/>
        </w:rPr>
        <w:t>упражнениями разной функциональной направленности, данные контроля динамики индивидуального физ</w:t>
      </w:r>
      <w:r>
        <w:rPr>
          <w:rFonts w:ascii="Times New Roman" w:hAnsi="Times New Roman"/>
          <w:sz w:val="24"/>
          <w:szCs w:val="24"/>
        </w:rPr>
        <w:t xml:space="preserve">ического развития и физической </w:t>
      </w:r>
      <w:r w:rsidRPr="00F357FD">
        <w:rPr>
          <w:rFonts w:ascii="Times New Roman" w:hAnsi="Times New Roman"/>
          <w:sz w:val="24"/>
          <w:szCs w:val="24"/>
        </w:rPr>
        <w:t>подготовленности;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занятия физической культурой с использованием оздоровительной ходьбы и бега, лыжных про</w:t>
      </w:r>
      <w:r>
        <w:rPr>
          <w:rFonts w:ascii="Times New Roman" w:hAnsi="Times New Roman"/>
          <w:sz w:val="24"/>
          <w:szCs w:val="24"/>
        </w:rPr>
        <w:t xml:space="preserve">гулок и туристических походов, </w:t>
      </w:r>
      <w:r w:rsidRPr="00F357FD">
        <w:rPr>
          <w:rFonts w:ascii="Times New Roman" w:hAnsi="Times New Roman"/>
          <w:sz w:val="24"/>
          <w:szCs w:val="24"/>
        </w:rPr>
        <w:t>обеспечивать их оздоровительную направленность;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проводить восстановительные мероприятия с использованием банных процедур и сеансов оздоровительного массажа;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комплексы упражнений лечебной физической культуры с учетом имеющихся индивидуа</w:t>
      </w:r>
      <w:r>
        <w:rPr>
          <w:rFonts w:ascii="Times New Roman" w:hAnsi="Times New Roman"/>
          <w:sz w:val="24"/>
          <w:szCs w:val="24"/>
        </w:rPr>
        <w:t xml:space="preserve">льных отклонений в показателях </w:t>
      </w:r>
      <w:r w:rsidRPr="00F357FD">
        <w:rPr>
          <w:rFonts w:ascii="Times New Roman" w:hAnsi="Times New Roman"/>
          <w:sz w:val="24"/>
          <w:szCs w:val="24"/>
        </w:rPr>
        <w:t>здоровья;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преодолевать естественные и искусственные препятствия с помощью разнообразных способов лазания, прыжков и бега;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 xml:space="preserve">• осуществлять судейство по одному из осваиваемых видов спорта; </w:t>
      </w:r>
    </w:p>
    <w:p w:rsidR="005A0EC0" w:rsidRPr="00F357FD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тестовые нормативы Всероссийского физкультурно-спортивного комплекса «Готов к труду и обороне»;</w:t>
      </w:r>
    </w:p>
    <w:p w:rsidR="005A0EC0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357FD">
        <w:rPr>
          <w:rFonts w:ascii="Times New Roman" w:hAnsi="Times New Roman"/>
          <w:sz w:val="24"/>
          <w:szCs w:val="24"/>
        </w:rPr>
        <w:t>• выполнять технико-тактические действия национальных видов спорта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5A0EC0" w:rsidRPr="00714605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5A0EC0" w:rsidRPr="00714605" w:rsidRDefault="005A0EC0" w:rsidP="007C26CA">
      <w:pPr>
        <w:tabs>
          <w:tab w:val="left" w:pos="7410"/>
        </w:tabs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:rsidR="005A0EC0" w:rsidRPr="00714605" w:rsidRDefault="005A0EC0" w:rsidP="00761DDB">
      <w:pPr>
        <w:tabs>
          <w:tab w:val="left" w:pos="7410"/>
        </w:tabs>
        <w:spacing w:after="0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4603D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7286F">
      <w:pPr>
        <w:tabs>
          <w:tab w:val="left" w:pos="993"/>
        </w:tabs>
        <w:spacing w:after="0"/>
        <w:ind w:left="55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A0EC0" w:rsidRDefault="005A0EC0" w:rsidP="00D7286F">
      <w:pPr>
        <w:tabs>
          <w:tab w:val="left" w:pos="993"/>
        </w:tabs>
        <w:spacing w:after="0"/>
        <w:ind w:left="55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A0EC0" w:rsidRDefault="005A0EC0" w:rsidP="008411F7">
      <w:pPr>
        <w:jc w:val="center"/>
        <w:rPr>
          <w:rFonts w:ascii="Times New Roman" w:hAnsi="Times New Roman"/>
          <w:b/>
          <w:sz w:val="24"/>
          <w:szCs w:val="24"/>
        </w:rPr>
      </w:pPr>
      <w:r w:rsidRPr="008411F7">
        <w:rPr>
          <w:rFonts w:ascii="Times New Roman" w:hAnsi="Times New Roman"/>
          <w:b/>
          <w:sz w:val="24"/>
          <w:szCs w:val="24"/>
        </w:rPr>
        <w:t>СОДЕРЖАНИЕ УЧЕБНОГО ПРЕДМЕТА «</w:t>
      </w:r>
      <w:r>
        <w:rPr>
          <w:rFonts w:ascii="Times New Roman" w:hAnsi="Times New Roman"/>
          <w:b/>
          <w:color w:val="000000"/>
          <w:sz w:val="24"/>
          <w:szCs w:val="24"/>
        </w:rPr>
        <w:t>ФИЗИЧЕСКАЯ КУЛЬТУРА</w:t>
      </w:r>
      <w:r w:rsidRPr="008411F7">
        <w:rPr>
          <w:rFonts w:ascii="Times New Roman" w:hAnsi="Times New Roman"/>
          <w:b/>
          <w:sz w:val="24"/>
          <w:szCs w:val="24"/>
        </w:rPr>
        <w:t>»</w:t>
      </w:r>
    </w:p>
    <w:p w:rsidR="005A0EC0" w:rsidRPr="008411F7" w:rsidRDefault="005A0EC0" w:rsidP="008411F7">
      <w:pPr>
        <w:jc w:val="center"/>
        <w:rPr>
          <w:rFonts w:ascii="Times New Roman" w:hAnsi="Times New Roman"/>
          <w:b/>
          <w:sz w:val="24"/>
          <w:szCs w:val="24"/>
        </w:rPr>
      </w:pPr>
      <w:r w:rsidRPr="008411F7">
        <w:rPr>
          <w:rFonts w:ascii="Times New Roman" w:hAnsi="Times New Roman"/>
          <w:b/>
          <w:sz w:val="24"/>
          <w:szCs w:val="24"/>
        </w:rPr>
        <w:t xml:space="preserve"> 5 класс</w:t>
      </w:r>
    </w:p>
    <w:p w:rsidR="005A0EC0" w:rsidRPr="00D7286F" w:rsidRDefault="005A0EC0" w:rsidP="00D7286F">
      <w:pPr>
        <w:pStyle w:val="1"/>
        <w:spacing w:line="276" w:lineRule="auto"/>
        <w:ind w:left="550"/>
        <w:jc w:val="both"/>
        <w:rPr>
          <w:rFonts w:ascii="Times New Roman" w:hAnsi="Times New Roman"/>
          <w:b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Физическая культура как область знаний</w:t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Pr="00D7286F" w:rsidRDefault="005A0EC0" w:rsidP="00D7286F">
      <w:pPr>
        <w:pStyle w:val="1"/>
        <w:spacing w:line="276" w:lineRule="auto"/>
        <w:ind w:left="550"/>
        <w:jc w:val="both"/>
        <w:rPr>
          <w:rFonts w:ascii="Times New Roman" w:hAnsi="Times New Roman"/>
          <w:b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История и современное развитие физической культуры</w:t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Pr="00D7286F" w:rsidRDefault="005A0EC0" w:rsidP="008411F7">
      <w:pPr>
        <w:pStyle w:val="1"/>
        <w:spacing w:line="276" w:lineRule="auto"/>
        <w:ind w:left="550"/>
        <w:jc w:val="both"/>
        <w:rPr>
          <w:rFonts w:ascii="Times New Roman" w:hAnsi="Times New Roman"/>
          <w:color w:val="000000"/>
          <w:szCs w:val="24"/>
        </w:rPr>
      </w:pPr>
      <w:r w:rsidRPr="00D7286F">
        <w:rPr>
          <w:rFonts w:ascii="Times New Roman" w:hAnsi="Times New Roman"/>
          <w:i/>
          <w:color w:val="000000"/>
          <w:szCs w:val="24"/>
        </w:rPr>
        <w:t>Олимпийские игры древности.Возрождение Олимпийских игр и олимпийского движения. Олимпийское движение в России</w:t>
      </w:r>
      <w:r w:rsidRPr="00D7286F">
        <w:rPr>
          <w:rFonts w:ascii="Times New Roman" w:hAnsi="Times New Roman"/>
          <w:color w:val="000000"/>
          <w:szCs w:val="24"/>
        </w:rPr>
        <w:t xml:space="preserve">. </w:t>
      </w:r>
      <w:r w:rsidRPr="00D7286F">
        <w:rPr>
          <w:rFonts w:ascii="Times New Roman" w:hAnsi="Times New Roman"/>
          <w:i/>
          <w:color w:val="000000"/>
          <w:szCs w:val="24"/>
        </w:rPr>
        <w:t>Современные Олимпийские игры.</w:t>
      </w:r>
      <w:r w:rsidRPr="00D7286F">
        <w:rPr>
          <w:rFonts w:ascii="Times New Roman" w:hAnsi="Times New Roman"/>
          <w:color w:val="000000"/>
          <w:szCs w:val="24"/>
        </w:rPr>
        <w:t xml:space="preserve"> Физическая культура в современном обществе. Организация и проведение пеших туристических походов. Требования техники безопасности и бережного отношения к природе. </w:t>
      </w:r>
    </w:p>
    <w:p w:rsidR="005A0EC0" w:rsidRPr="00D7286F" w:rsidRDefault="005A0EC0" w:rsidP="008411F7">
      <w:pPr>
        <w:pStyle w:val="1"/>
        <w:spacing w:line="276" w:lineRule="auto"/>
        <w:jc w:val="both"/>
        <w:rPr>
          <w:rFonts w:ascii="Times New Roman" w:hAnsi="Times New Roman"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Современное представление о физической культуре (основные понятия)</w:t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Pr="00D7286F" w:rsidRDefault="005A0EC0" w:rsidP="008411F7">
      <w:pPr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Физическое развитие человека.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Физическая подготовка, ее связь с укреплением здоровья, развитием физических качеств.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Организация и планирование самостоятельных занятий по развитию физических качеств. Техника движений и ее основные показатели.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Спорт и спортивная подготовка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Всероссийский физкультурно-спортивный комплекс «Готов к труду и обороне».</w:t>
      </w:r>
    </w:p>
    <w:p w:rsidR="005A0EC0" w:rsidRPr="00D7286F" w:rsidRDefault="005A0EC0" w:rsidP="00D7286F">
      <w:pPr>
        <w:pStyle w:val="1"/>
        <w:spacing w:line="276" w:lineRule="auto"/>
        <w:ind w:left="550"/>
        <w:jc w:val="both"/>
        <w:rPr>
          <w:rFonts w:ascii="Times New Roman" w:hAnsi="Times New Roman"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Физическая культура человека</w:t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Default="005A0EC0" w:rsidP="008411F7">
      <w:pPr>
        <w:tabs>
          <w:tab w:val="left" w:pos="0"/>
        </w:tabs>
        <w:spacing w:after="0"/>
        <w:ind w:left="426" w:firstLine="124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</w:t>
      </w:r>
    </w:p>
    <w:p w:rsidR="005A0EC0" w:rsidRPr="00D7286F" w:rsidRDefault="005A0EC0" w:rsidP="008411F7">
      <w:pPr>
        <w:tabs>
          <w:tab w:val="left" w:pos="0"/>
        </w:tabs>
        <w:spacing w:after="0"/>
        <w:ind w:left="426" w:firstLine="124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Способы двигательной (физкультур</w:t>
      </w:r>
      <w:r>
        <w:rPr>
          <w:rFonts w:ascii="Times New Roman" w:hAnsi="Times New Roman"/>
          <w:b/>
          <w:color w:val="000000"/>
          <w:sz w:val="24"/>
          <w:szCs w:val="24"/>
        </w:rPr>
        <w:t>ной) деятельности.</w:t>
      </w:r>
    </w:p>
    <w:p w:rsidR="005A0EC0" w:rsidRPr="00D7286F" w:rsidRDefault="005A0EC0" w:rsidP="008411F7">
      <w:pPr>
        <w:tabs>
          <w:tab w:val="left" w:pos="0"/>
        </w:tabs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Организация и проведение самостоятельных занятий физической культурой</w:t>
      </w:r>
      <w:r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5A0EC0" w:rsidRPr="00D7286F" w:rsidRDefault="005A0EC0" w:rsidP="008411F7">
      <w:pPr>
        <w:pStyle w:val="1"/>
        <w:spacing w:line="276" w:lineRule="auto"/>
        <w:ind w:left="426" w:firstLine="294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-</w:t>
      </w:r>
      <w:r w:rsidRPr="00D7286F">
        <w:rPr>
          <w:rFonts w:ascii="Times New Roman" w:hAnsi="Times New Roman"/>
          <w:color w:val="000000"/>
          <w:szCs w:val="24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физкультпауз, коррекции осанки и телосложения. </w:t>
      </w:r>
      <w:r w:rsidRPr="00D7286F">
        <w:rPr>
          <w:rFonts w:ascii="Times New Roman" w:hAnsi="Times New Roman"/>
          <w:i/>
          <w:color w:val="000000"/>
          <w:szCs w:val="24"/>
        </w:rPr>
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</w:r>
      <w:r w:rsidRPr="00D7286F">
        <w:rPr>
          <w:rFonts w:ascii="Times New Roman" w:hAnsi="Times New Roman"/>
          <w:color w:val="000000"/>
          <w:szCs w:val="24"/>
        </w:rPr>
        <w:t xml:space="preserve"> Организация досуга средствами физической культуры. </w:t>
      </w:r>
    </w:p>
    <w:p w:rsidR="005A0EC0" w:rsidRPr="00D7286F" w:rsidRDefault="005A0EC0" w:rsidP="00D7286F">
      <w:pPr>
        <w:pStyle w:val="1"/>
        <w:spacing w:line="276" w:lineRule="auto"/>
        <w:ind w:left="550"/>
        <w:jc w:val="both"/>
        <w:rPr>
          <w:rFonts w:ascii="Times New Roman" w:hAnsi="Times New Roman"/>
          <w:b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Оценка эффективности занятий физической культурой</w:t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Default="005A0EC0" w:rsidP="008411F7">
      <w:pPr>
        <w:ind w:left="426" w:firstLine="124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</w:r>
    </w:p>
    <w:p w:rsidR="005A0EC0" w:rsidRPr="00EB48FE" w:rsidRDefault="005A0EC0" w:rsidP="008411F7">
      <w:pPr>
        <w:ind w:left="426" w:firstLine="124"/>
        <w:jc w:val="both"/>
        <w:rPr>
          <w:rFonts w:ascii="Times New Roman" w:hAnsi="Times New Roman"/>
          <w:color w:val="000000"/>
          <w:sz w:val="24"/>
          <w:szCs w:val="24"/>
        </w:rPr>
      </w:pPr>
      <w:r w:rsidRPr="00EB48FE">
        <w:rPr>
          <w:rFonts w:ascii="Times New Roman" w:hAnsi="Times New Roman"/>
          <w:b/>
          <w:color w:val="000000"/>
          <w:sz w:val="24"/>
          <w:szCs w:val="24"/>
        </w:rPr>
        <w:t>Физическое совершенствование.</w:t>
      </w:r>
    </w:p>
    <w:p w:rsidR="005A0EC0" w:rsidRPr="00D7286F" w:rsidRDefault="005A0EC0" w:rsidP="00D7286F">
      <w:pPr>
        <w:pStyle w:val="1"/>
        <w:spacing w:line="276" w:lineRule="auto"/>
        <w:ind w:left="550"/>
        <w:jc w:val="both"/>
        <w:rPr>
          <w:rFonts w:ascii="Times New Roman" w:hAnsi="Times New Roman"/>
          <w:i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Физкультурно-оздоровительная деятельность</w:t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Pr="00D7286F" w:rsidRDefault="005A0EC0" w:rsidP="008411F7">
      <w:pPr>
        <w:ind w:left="426" w:firstLine="124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5A0EC0" w:rsidRPr="00D7286F" w:rsidRDefault="005A0EC0" w:rsidP="00D7286F">
      <w:pPr>
        <w:pStyle w:val="1"/>
        <w:spacing w:line="276" w:lineRule="auto"/>
        <w:ind w:left="550"/>
        <w:jc w:val="both"/>
        <w:rPr>
          <w:rFonts w:ascii="Times New Roman" w:hAnsi="Times New Roman"/>
          <w:color w:val="000000"/>
          <w:szCs w:val="24"/>
        </w:rPr>
      </w:pPr>
      <w:r w:rsidRPr="00D7286F">
        <w:rPr>
          <w:rFonts w:ascii="Times New Roman" w:hAnsi="Times New Roman"/>
          <w:b/>
          <w:color w:val="000000"/>
          <w:szCs w:val="24"/>
        </w:rPr>
        <w:t>Спортивно-оздоровительная деятельность</w:t>
      </w:r>
      <w:r w:rsidRPr="00D7286F">
        <w:rPr>
          <w:rStyle w:val="FootnoteReference"/>
          <w:rFonts w:ascii="Times New Roman" w:hAnsi="Times New Roman"/>
          <w:b/>
          <w:color w:val="000000"/>
          <w:szCs w:val="24"/>
        </w:rPr>
        <w:footnoteReference w:id="2"/>
      </w:r>
      <w:r>
        <w:rPr>
          <w:rFonts w:ascii="Times New Roman" w:hAnsi="Times New Roman"/>
          <w:b/>
          <w:color w:val="000000"/>
          <w:szCs w:val="24"/>
        </w:rPr>
        <w:t>.</w:t>
      </w:r>
    </w:p>
    <w:p w:rsidR="005A0EC0" w:rsidRDefault="005A0EC0" w:rsidP="007868E4">
      <w:pPr>
        <w:pStyle w:val="NoSpacing"/>
        <w:ind w:left="426"/>
        <w:jc w:val="both"/>
        <w:rPr>
          <w:rFonts w:ascii="Times New Roman" w:hAnsi="Times New Roman"/>
          <w:sz w:val="24"/>
          <w:szCs w:val="24"/>
        </w:rPr>
      </w:pPr>
      <w:r w:rsidRPr="007868E4">
        <w:rPr>
          <w:rFonts w:ascii="Times New Roman" w:hAnsi="Times New Roman"/>
          <w:sz w:val="24"/>
          <w:szCs w:val="24"/>
        </w:rPr>
        <w:t xml:space="preserve">Гимнастика с основами акробатики: организующие команды и приемы. Акробатические упражнения и комбинации. 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 Ритмическая гимнастика с элементами хореографии (девочки). 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 w:rsidRPr="007868E4">
        <w:rPr>
          <w:rFonts w:ascii="Times New Roman" w:hAnsi="Times New Roman"/>
          <w:i/>
          <w:sz w:val="24"/>
          <w:szCs w:val="24"/>
        </w:rPr>
        <w:t>мини-футбол</w:t>
      </w:r>
      <w:r w:rsidRPr="007868E4">
        <w:rPr>
          <w:rFonts w:ascii="Times New Roman" w:hAnsi="Times New Roman"/>
          <w:sz w:val="24"/>
          <w:szCs w:val="24"/>
        </w:rPr>
        <w:t xml:space="preserve">, волейбол, баскетбол. Правила спортивных игр. Игры по правилам. </w:t>
      </w:r>
      <w:r w:rsidRPr="007868E4">
        <w:rPr>
          <w:rFonts w:ascii="Times New Roman" w:hAnsi="Times New Roman"/>
          <w:i/>
          <w:sz w:val="24"/>
          <w:szCs w:val="24"/>
        </w:rPr>
        <w:t>Национальные виды спорта: технико-тактические действия и правила.</w:t>
      </w:r>
    </w:p>
    <w:p w:rsidR="005A0EC0" w:rsidRPr="007868E4" w:rsidRDefault="005A0EC0" w:rsidP="007868E4">
      <w:pPr>
        <w:pStyle w:val="NoSpacing"/>
        <w:ind w:left="426"/>
        <w:jc w:val="both"/>
        <w:rPr>
          <w:rFonts w:ascii="Times New Roman" w:hAnsi="Times New Roman"/>
          <w:sz w:val="24"/>
          <w:szCs w:val="24"/>
        </w:rPr>
      </w:pPr>
      <w:r w:rsidRPr="007868E4">
        <w:rPr>
          <w:rFonts w:ascii="Times New Roman" w:hAnsi="Times New Roman"/>
          <w:b/>
          <w:i/>
          <w:sz w:val="24"/>
          <w:szCs w:val="24"/>
        </w:rPr>
        <w:t xml:space="preserve">Плавание </w:t>
      </w:r>
      <w:r w:rsidRPr="007868E4">
        <w:rPr>
          <w:rFonts w:ascii="Times New Roman" w:hAnsi="Times New Roman"/>
          <w:i/>
          <w:sz w:val="24"/>
          <w:szCs w:val="24"/>
        </w:rPr>
        <w:t>(в связи с отсутствием бассейна практические упражнения выполняются путем имитации на суше)</w:t>
      </w:r>
      <w:r w:rsidRPr="007868E4">
        <w:rPr>
          <w:rFonts w:ascii="Times New Roman" w:hAnsi="Times New Roman"/>
          <w:sz w:val="24"/>
          <w:szCs w:val="24"/>
        </w:rPr>
        <w:t xml:space="preserve">. </w:t>
      </w:r>
      <w:r w:rsidRPr="007868E4">
        <w:rPr>
          <w:rFonts w:ascii="Times New Roman" w:hAnsi="Times New Roman"/>
          <w:i/>
          <w:sz w:val="24"/>
          <w:szCs w:val="24"/>
        </w:rPr>
        <w:t>Плавание. 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</w:t>
      </w:r>
      <w:r w:rsidRPr="007868E4">
        <w:rPr>
          <w:rFonts w:ascii="Times New Roman" w:hAnsi="Times New Roman"/>
          <w:sz w:val="24"/>
          <w:szCs w:val="24"/>
        </w:rPr>
        <w:t xml:space="preserve"> Лыжные гонки:</w:t>
      </w:r>
      <w:r w:rsidRPr="007868E4">
        <w:rPr>
          <w:rFonts w:ascii="Times New Roman" w:hAnsi="Times New Roman"/>
          <w:sz w:val="24"/>
          <w:szCs w:val="24"/>
          <w:vertAlign w:val="superscript"/>
        </w:rPr>
        <w:footnoteReference w:id="3"/>
      </w:r>
      <w:r w:rsidRPr="007868E4">
        <w:rPr>
          <w:rFonts w:ascii="Times New Roman" w:hAnsi="Times New Roman"/>
          <w:sz w:val="24"/>
          <w:szCs w:val="24"/>
        </w:rPr>
        <w:t xml:space="preserve"> передвижение на лыжах разными способами. Подъемы, спуски, повороты, торможения.</w:t>
      </w:r>
    </w:p>
    <w:p w:rsidR="005A0EC0" w:rsidRPr="007868E4" w:rsidRDefault="005A0EC0" w:rsidP="007868E4">
      <w:pPr>
        <w:pStyle w:val="NoSpacing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868E4">
        <w:rPr>
          <w:rFonts w:ascii="Times New Roman" w:hAnsi="Times New Roman"/>
          <w:b/>
          <w:sz w:val="24"/>
          <w:szCs w:val="24"/>
        </w:rPr>
        <w:t>Прикладно-ориентированная физкультурная деятельность.</w:t>
      </w:r>
    </w:p>
    <w:p w:rsidR="005A0EC0" w:rsidRPr="007868E4" w:rsidRDefault="005A0EC0" w:rsidP="007868E4">
      <w:pPr>
        <w:pStyle w:val="NoSpacing"/>
        <w:ind w:left="426"/>
        <w:jc w:val="both"/>
        <w:rPr>
          <w:rFonts w:ascii="Times New Roman" w:hAnsi="Times New Roman"/>
          <w:sz w:val="24"/>
          <w:szCs w:val="24"/>
        </w:rPr>
      </w:pPr>
      <w:r w:rsidRPr="007868E4">
        <w:rPr>
          <w:rFonts w:ascii="Times New Roman" w:hAnsi="Times New Roman"/>
          <w:i/>
          <w:sz w:val="24"/>
          <w:szCs w:val="24"/>
        </w:rPr>
        <w:t>Прикладная физическая подготовка: ходьба, бег и прыжки, выполняемые разными способами в разных условиях; лазание, перелезание,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  <w:r w:rsidRPr="007868E4">
        <w:rPr>
          <w:rFonts w:ascii="Times New Roman" w:hAnsi="Times New Roman"/>
          <w:sz w:val="24"/>
          <w:szCs w:val="24"/>
        </w:rPr>
        <w:t xml:space="preserve"> 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5A0EC0" w:rsidRDefault="005A0EC0" w:rsidP="008411F7">
      <w:pPr>
        <w:spacing w:after="0"/>
        <w:ind w:left="55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5A0EC0" w:rsidRDefault="005A0EC0" w:rsidP="008411F7">
      <w:pPr>
        <w:spacing w:after="0"/>
        <w:ind w:left="55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5A0EC0" w:rsidRPr="00D7286F" w:rsidRDefault="005A0EC0" w:rsidP="008411F7">
      <w:pPr>
        <w:spacing w:after="0"/>
        <w:ind w:left="55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6 класс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Знания о физической культуре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.</w:t>
      </w:r>
    </w:p>
    <w:p w:rsidR="005A0EC0" w:rsidRPr="00D7286F" w:rsidRDefault="005A0EC0" w:rsidP="008411F7">
      <w:pPr>
        <w:shd w:val="clear" w:color="auto" w:fill="FFFFFF"/>
        <w:spacing w:after="0"/>
        <w:ind w:left="284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Cs/>
          <w:iCs/>
          <w:color w:val="000000"/>
          <w:spacing w:val="2"/>
          <w:sz w:val="24"/>
          <w:szCs w:val="24"/>
        </w:rPr>
        <w:t xml:space="preserve">История физической культуры. </w:t>
      </w:r>
      <w:r w:rsidRPr="00D7286F">
        <w:rPr>
          <w:rFonts w:ascii="Times New Roman" w:hAnsi="Times New Roman"/>
          <w:color w:val="000000"/>
          <w:spacing w:val="2"/>
          <w:sz w:val="24"/>
          <w:szCs w:val="24"/>
        </w:rPr>
        <w:t>Возрождение Олимпий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ских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игр, роль Пьера де Кубертена </w:t>
      </w:r>
    </w:p>
    <w:p w:rsidR="005A0EC0" w:rsidRPr="00D7286F" w:rsidRDefault="005A0EC0" w:rsidP="008411F7">
      <w:pPr>
        <w:shd w:val="clear" w:color="auto" w:fill="FFFFFF"/>
        <w:spacing w:after="0"/>
        <w:ind w:left="284"/>
        <w:rPr>
          <w:rFonts w:ascii="Times New Roman" w:hAnsi="Times New Roman"/>
          <w:color w:val="000000"/>
          <w:spacing w:val="3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В их становлении и развитии, </w:t>
      </w:r>
      <w:r w:rsidRPr="00D7286F">
        <w:rPr>
          <w:rFonts w:ascii="Times New Roman" w:hAnsi="Times New Roman"/>
          <w:color w:val="000000"/>
          <w:spacing w:val="6"/>
          <w:sz w:val="24"/>
          <w:szCs w:val="24"/>
        </w:rPr>
        <w:t xml:space="preserve">цель и задачи Олимпийского движения, олимпийские </w:t>
      </w:r>
      <w:r w:rsidRPr="00D7286F">
        <w:rPr>
          <w:rFonts w:ascii="Times New Roman" w:hAnsi="Times New Roman"/>
          <w:color w:val="000000"/>
          <w:spacing w:val="3"/>
          <w:sz w:val="24"/>
          <w:szCs w:val="24"/>
        </w:rPr>
        <w:t>идеалы</w:t>
      </w:r>
    </w:p>
    <w:p w:rsidR="005A0EC0" w:rsidRPr="00D7286F" w:rsidRDefault="005A0EC0" w:rsidP="008411F7">
      <w:pPr>
        <w:shd w:val="clear" w:color="auto" w:fill="FFFFFF"/>
        <w:spacing w:after="0"/>
        <w:ind w:left="284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pacing w:val="3"/>
          <w:sz w:val="24"/>
          <w:szCs w:val="24"/>
        </w:rPr>
        <w:t xml:space="preserve">И символика. Зарождение Олимпийского движения </w:t>
      </w:r>
      <w:r w:rsidRPr="00D7286F">
        <w:rPr>
          <w:rFonts w:ascii="Times New Roman" w:hAnsi="Times New Roman"/>
          <w:iCs/>
          <w:color w:val="000000"/>
          <w:spacing w:val="-3"/>
          <w:sz w:val="24"/>
          <w:szCs w:val="24"/>
        </w:rPr>
        <w:t xml:space="preserve">в </w:t>
      </w:r>
      <w:r w:rsidRPr="00D7286F">
        <w:rPr>
          <w:rFonts w:ascii="Times New Roman" w:hAnsi="Times New Roman"/>
          <w:color w:val="000000"/>
          <w:spacing w:val="-3"/>
          <w:sz w:val="24"/>
          <w:szCs w:val="24"/>
        </w:rPr>
        <w:t>дореволюционной России, первые успехи российских спорт</w:t>
      </w:r>
      <w:r w:rsidRPr="00D7286F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D7286F">
        <w:rPr>
          <w:rFonts w:ascii="Times New Roman" w:hAnsi="Times New Roman"/>
          <w:color w:val="000000"/>
          <w:spacing w:val="-2"/>
          <w:sz w:val="24"/>
          <w:szCs w:val="24"/>
        </w:rPr>
        <w:t>сменов в современных Олимпийских играх.  История зарожде</w:t>
      </w:r>
      <w:r w:rsidRPr="00D7286F">
        <w:rPr>
          <w:rFonts w:ascii="Times New Roman" w:hAnsi="Times New Roman"/>
          <w:color w:val="000000"/>
          <w:spacing w:val="-2"/>
          <w:sz w:val="24"/>
          <w:szCs w:val="24"/>
        </w:rPr>
        <w:softHyphen/>
      </w:r>
      <w:r w:rsidRPr="00D7286F">
        <w:rPr>
          <w:rFonts w:ascii="Times New Roman" w:hAnsi="Times New Roman"/>
          <w:color w:val="000000"/>
          <w:spacing w:val="-1"/>
          <w:sz w:val="24"/>
          <w:szCs w:val="24"/>
        </w:rPr>
        <w:t xml:space="preserve">ния избранного вида спорта (гимнастики, лыжных гонок, </w:t>
      </w:r>
      <w:r w:rsidRPr="00D7286F">
        <w:rPr>
          <w:rFonts w:ascii="Times New Roman" w:hAnsi="Times New Roman"/>
          <w:bCs/>
          <w:color w:val="000000"/>
          <w:spacing w:val="-5"/>
          <w:sz w:val="24"/>
          <w:szCs w:val="24"/>
        </w:rPr>
        <w:t>баскетбола</w:t>
      </w:r>
      <w:r w:rsidRPr="00D7286F">
        <w:rPr>
          <w:rFonts w:ascii="Times New Roman" w:hAnsi="Times New Roman"/>
          <w:color w:val="000000"/>
          <w:spacing w:val="-5"/>
          <w:sz w:val="24"/>
          <w:szCs w:val="24"/>
        </w:rPr>
        <w:t xml:space="preserve">, футбола, волейбола).  Современные правила </w:t>
      </w:r>
      <w:r w:rsidRPr="00D7286F">
        <w:rPr>
          <w:rFonts w:ascii="Times New Roman" w:hAnsi="Times New Roman"/>
          <w:bCs/>
          <w:color w:val="000000"/>
          <w:spacing w:val="-2"/>
          <w:sz w:val="24"/>
          <w:szCs w:val="24"/>
        </w:rPr>
        <w:t xml:space="preserve">соревнований </w:t>
      </w:r>
      <w:r w:rsidRPr="00D7286F">
        <w:rPr>
          <w:rFonts w:ascii="Times New Roman" w:hAnsi="Times New Roman"/>
          <w:color w:val="000000"/>
          <w:spacing w:val="-2"/>
          <w:sz w:val="24"/>
          <w:szCs w:val="24"/>
        </w:rPr>
        <w:t>по избранному виду спорта.</w:t>
      </w:r>
    </w:p>
    <w:p w:rsidR="005A0EC0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   Базовые понятия физической культуры. </w:t>
      </w:r>
      <w:r w:rsidRPr="00D7286F">
        <w:rPr>
          <w:rFonts w:ascii="Times New Roman" w:hAnsi="Times New Roman"/>
          <w:color w:val="000000"/>
          <w:sz w:val="24"/>
          <w:szCs w:val="24"/>
        </w:rPr>
        <w:t>Физическая подготовка как система регулярных занятий по развитию фи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зических качеств; понятия силы, быстроты, выносливости, гибкости, координации движений и ловкости. Основные пра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вила развития физических качеств (регулярность и система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тичность занятий, доступность и индивидуализация в выборе величины физических нагрузок, непрерывность и постепен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ность повышения требований). Структура занятий по разви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тию физических качеств (подготовительная часть — разминка, основная часть — решение главных задач занятия, заключи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тельная часть — восстановление организма) и особенности планирования их содержания, место занятий в режиме дня и недели. Физическая нагрузка как чередование физической ра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боты и отдыха; ее регулирование по объему, продолжительно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сти, интенсивности и интервалам отдыхам, Общая характери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стика основных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>режимов нагрузки по показателям частоты сердечных сокращений (оздоровительный, поддерживающий, развивающий и тренирующий режимы).</w:t>
      </w:r>
    </w:p>
    <w:p w:rsidR="005A0EC0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8411F7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    Физическая культура человека.</w:t>
      </w:r>
    </w:p>
    <w:p w:rsidR="005A0EC0" w:rsidRDefault="005A0EC0" w:rsidP="008411F7">
      <w:pPr>
        <w:shd w:val="clear" w:color="auto" w:fill="FFFFFF"/>
        <w:spacing w:after="0"/>
        <w:ind w:left="284" w:firstLine="266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>Правила закаливания организма способами принятия воздушных и солнечных ванн, купания. Правила ведения дневника самонаблюдения за физи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ческим развитием и физической подготовленность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A0EC0" w:rsidRPr="008411F7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8411F7">
        <w:rPr>
          <w:rFonts w:ascii="Times New Roman" w:hAnsi="Times New Roman"/>
          <w:b/>
          <w:bCs/>
          <w:color w:val="000000"/>
          <w:sz w:val="24"/>
          <w:szCs w:val="24"/>
        </w:rPr>
        <w:t>Способы двигательной (физкультурной) деятельности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  Организация и проведение занятий физической культу</w:t>
      </w:r>
      <w:r w:rsidRPr="00D7286F">
        <w:rPr>
          <w:rFonts w:ascii="Times New Roman" w:hAnsi="Times New Roman"/>
          <w:bCs/>
          <w:iCs/>
          <w:color w:val="000000"/>
          <w:sz w:val="24"/>
          <w:szCs w:val="24"/>
        </w:rPr>
        <w:softHyphen/>
        <w:t xml:space="preserve">рой. </w:t>
      </w:r>
      <w:r w:rsidRPr="00D7286F">
        <w:rPr>
          <w:rFonts w:ascii="Times New Roman" w:hAnsi="Times New Roman"/>
          <w:color w:val="000000"/>
          <w:sz w:val="24"/>
          <w:szCs w:val="24"/>
        </w:rPr>
        <w:t>Соблюдение требований безопасности и гигиенических правил при подготовке мест занятий, выборе инвентаря и одежды для проведения занятий по развитию физических ка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честв (в условиях спортивного зала и открытой спортивной площадки). Составление по образцу комплексов упражнений для развития физических качеств (по заданию учителя). Со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ставление вместе с учителем плана индивидуальных занятий по развитию физических качеств.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     Оценка эффективности занятий физической культу</w:t>
      </w:r>
      <w:r w:rsidRPr="00D7286F">
        <w:rPr>
          <w:rFonts w:ascii="Times New Roman" w:hAnsi="Times New Roman"/>
          <w:bCs/>
          <w:iCs/>
          <w:color w:val="000000"/>
          <w:sz w:val="24"/>
          <w:szCs w:val="24"/>
        </w:rPr>
        <w:softHyphen/>
        <w:t xml:space="preserve">рой. </w:t>
      </w:r>
      <w:r w:rsidRPr="00D7286F">
        <w:rPr>
          <w:rFonts w:ascii="Times New Roman" w:hAnsi="Times New Roman"/>
          <w:color w:val="000000"/>
          <w:sz w:val="24"/>
          <w:szCs w:val="24"/>
        </w:rPr>
        <w:t>Правила самостоятельного тестирования физических ка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честв. Измерение частоты сердечных сокращений во время занятий и регулирование величины нагрузки в соответствии с заданными режимами (согласно плану индивидуальных заня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тий и показателям текущего самочувствия). Ведение дневника самонаблюдения: регистрация по учеб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ным четвертям динамики показателей физического развития и физической подготовленности; содержание еженедельно об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новляемых комплексов утренней зарядки и физкультминуток; содержание домашних занятий по развитию физических качеств. Наблюдения за динамикой показателей физической подготовленности с помощью тестовых упражнений: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    Развитие силы — прыжки с места в длину и высоту, отжи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мание в упоре лежа, наклоны вперед из положения, сидя, под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нимание ног из положения виса;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   Развитие быстроты — ловля падающей линейки, демпинги-тест, бег с максимальной скоростью;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   Развитие выносливости — бег по контрольной дистанции, 6-минутный бег;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   Развитие координации движений — бросок малого мяча в подвижную мишень, удерживание тела в статическом поло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жении стоя на одной ноге, передвижение ходьбой и бегом по гимнастическому бревну;</w:t>
      </w:r>
    </w:p>
    <w:p w:rsidR="005A0EC0" w:rsidRPr="00D7286F" w:rsidRDefault="005A0EC0" w:rsidP="008411F7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   Развитие гибкости — наклон вперед, маховые движения но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гами вперед, назад, в сторону, выкрутят рук с гимнастической палкой назад и вперед.</w:t>
      </w:r>
    </w:p>
    <w:p w:rsidR="005A0EC0" w:rsidRPr="008411F7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411F7">
        <w:rPr>
          <w:rFonts w:ascii="Times New Roman" w:hAnsi="Times New Roman"/>
          <w:b/>
          <w:color w:val="000000"/>
          <w:sz w:val="24"/>
          <w:szCs w:val="24"/>
        </w:rPr>
        <w:t>Физическое совершенствование.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iCs/>
          <w:color w:val="000000"/>
          <w:sz w:val="24"/>
          <w:szCs w:val="24"/>
        </w:rPr>
        <w:t>Физкультурно-оздоровительная деятельность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. </w:t>
      </w:r>
      <w:r w:rsidRPr="00D7286F">
        <w:rPr>
          <w:rFonts w:ascii="Times New Roman" w:hAnsi="Times New Roman"/>
          <w:color w:val="000000"/>
          <w:sz w:val="24"/>
          <w:szCs w:val="24"/>
        </w:rPr>
        <w:t>Комп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лексы упражнений для развития гибкости и координации дви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жений, формирования правильной осанки с учетом индиви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дуальных особенностей физического развития. Комплексы упражнений для коррекции фигуры. Комплексы упражнений утренней зарядки и физкультминуток и физкультпауз.  Комп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лексы дыхательной гимнастики и гимнастики для глаз.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iCs/>
          <w:color w:val="000000"/>
          <w:sz w:val="24"/>
          <w:szCs w:val="24"/>
        </w:rPr>
        <w:t>Спортивно-оздоровительная деятельность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 с общеразвивающей направленностью. 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iCs/>
          <w:color w:val="000000"/>
          <w:sz w:val="24"/>
          <w:szCs w:val="24"/>
        </w:rPr>
        <w:t>Гимнастика с основами акро</w:t>
      </w:r>
      <w:r w:rsidRPr="00D7286F">
        <w:rPr>
          <w:rFonts w:ascii="Times New Roman" w:hAnsi="Times New Roman"/>
          <w:b/>
          <w:iCs/>
          <w:color w:val="000000"/>
          <w:sz w:val="24"/>
          <w:szCs w:val="24"/>
        </w:rPr>
        <w:softHyphen/>
        <w:t>батики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>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Организующие команды и приемы: ходьба строевым шагом одной, двумя и тремя колоннами, перестроение в движении из колонны по одному в колонну по 2, по 3 и обратно.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 Кувырок назад в группировке, стойка на лопатках, перекат «вперед в упор присев, два кувырка вперед в группировке.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Опорные прыжки: прыжок согнув ноги через гимнастиче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 xml:space="preserve">ского козла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(мальчики);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прыжок ноги врозь через гимнастического козла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>(девочки).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Передвижение по гимнастическому   бревну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>(девочки): по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softHyphen/>
        <w:t>ворот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на носках в   полу присед, выход в равновесие на одной, полу шпагат, соскок прогнувшись из стоики поперек.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Упражнения на невысокой перекладине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(мальчики): </w:t>
      </w:r>
      <w:r w:rsidRPr="00D7286F">
        <w:rPr>
          <w:rFonts w:ascii="Times New Roman" w:hAnsi="Times New Roman"/>
          <w:color w:val="000000"/>
          <w:sz w:val="24"/>
          <w:szCs w:val="24"/>
        </w:rPr>
        <w:t>подъёмв упор с прыжка, перемахни левой (правой) вперед, назад, переходв вис лежа на согнутых руках.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Упражнения на брусьях: наскок в упор и ходьба на руках; размахивание в упоре; соскок вперёд с опорой на жердь (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мальчики); </w:t>
      </w:r>
      <w:r w:rsidRPr="00D7286F">
        <w:rPr>
          <w:rFonts w:ascii="Times New Roman" w:hAnsi="Times New Roman"/>
          <w:color w:val="000000"/>
          <w:sz w:val="24"/>
          <w:szCs w:val="24"/>
        </w:rPr>
        <w:t>наскок в упор на нижнюю жердь, махом назад со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 xml:space="preserve">скок с поворотом с опорой на жердь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>(девочки).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   Ритмическая гимнастика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(девочки): </w:t>
      </w:r>
      <w:r w:rsidRPr="00D7286F">
        <w:rPr>
          <w:rFonts w:ascii="Times New Roman" w:hAnsi="Times New Roman"/>
          <w:color w:val="000000"/>
          <w:sz w:val="24"/>
          <w:szCs w:val="24"/>
        </w:rPr>
        <w:t>простейшие компози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ции, включающие стилизованные общеразвивающие упражне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ния и элементы хореографии (прыжок выпрямившись, скачок, закрытый и открытый прыжки).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     Прикладные упражнения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: лазанье по канату в два приема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(мальчики); </w:t>
      </w:r>
      <w:r w:rsidRPr="00D7286F">
        <w:rPr>
          <w:rFonts w:ascii="Times New Roman" w:hAnsi="Times New Roman"/>
          <w:color w:val="000000"/>
          <w:sz w:val="24"/>
          <w:szCs w:val="24"/>
        </w:rPr>
        <w:t>лазанье по гимнастической стенке вверх-вниз, го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 xml:space="preserve">ризонтально лицом и спиной к стенке, по диагонали 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t>(девоч</w:t>
      </w:r>
      <w:r w:rsidRPr="00D7286F">
        <w:rPr>
          <w:rFonts w:ascii="Times New Roman" w:hAnsi="Times New Roman"/>
          <w:iCs/>
          <w:color w:val="000000"/>
          <w:sz w:val="24"/>
          <w:szCs w:val="24"/>
        </w:rPr>
        <w:softHyphen/>
        <w:t xml:space="preserve">ки). </w:t>
      </w:r>
      <w:r w:rsidRPr="00D7286F">
        <w:rPr>
          <w:rFonts w:ascii="Times New Roman" w:hAnsi="Times New Roman"/>
          <w:color w:val="000000"/>
          <w:sz w:val="24"/>
          <w:szCs w:val="24"/>
        </w:rPr>
        <w:t>Упражнения на трамплине: прыжок с разбега на горку ма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тов, соскок с приземлением в определенное место.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Упражнения общей физической подготовки.</w:t>
      </w:r>
    </w:p>
    <w:p w:rsidR="005A0EC0" w:rsidRPr="00D7286F" w:rsidRDefault="005A0EC0" w:rsidP="00D746AE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iCs/>
          <w:color w:val="000000"/>
          <w:sz w:val="24"/>
          <w:szCs w:val="24"/>
        </w:rPr>
        <w:t xml:space="preserve">Легкая атлетика. </w:t>
      </w:r>
      <w:r w:rsidRPr="00D7286F">
        <w:rPr>
          <w:rFonts w:ascii="Times New Roman" w:hAnsi="Times New Roman"/>
          <w:color w:val="000000"/>
          <w:sz w:val="24"/>
          <w:szCs w:val="24"/>
        </w:rPr>
        <w:t>Старт с опорой на одну руку с последующим ускорением. Бег с преодолением препятствий. Спринтерский бег (60 м и 100 м). Гладкий равномерный бег по учебной дистанции (протяженность дистанций регулируется учителем или учащимися). Прыжок в высоту с разбега спосо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бом «перешагивание». Метание малого мяча по движущейся мишени (катящемуся с разной скоростью и летящему по раз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ной траектории баскетбольному мячу).Упражнения общей физической подготовки.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iCs/>
          <w:color w:val="000000"/>
          <w:sz w:val="24"/>
          <w:szCs w:val="24"/>
        </w:rPr>
        <w:t>Лыжные гонки</w:t>
      </w:r>
      <w:r w:rsidRPr="00D7286F">
        <w:rPr>
          <w:rFonts w:ascii="Times New Roman" w:hAnsi="Times New Roman"/>
          <w:color w:val="000000"/>
          <w:sz w:val="24"/>
          <w:szCs w:val="24"/>
        </w:rPr>
        <w:t>. Одновременный одношажный ход. Передвижения с чередованием попеременного двухшажного с одновременным одношажным ходом. Торможение «упором». Преодоление небольших трамплинов (30—50 см высотой) в низкой стойке. Прохождение учебных дистанций (протяжен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ность дистанций регулируется учителем или учащимися).      Упражнения общей физической подготовки.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iCs/>
          <w:color w:val="000000"/>
          <w:sz w:val="24"/>
          <w:szCs w:val="24"/>
        </w:rPr>
        <w:t xml:space="preserve">      Спортивные игры.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 Баскетбол. Упражнения без мяча: прыжок вверх толч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ком одной с приземлением на другую; передвижение в основ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ной стойке; остановка прыжком после ускорения; остановка в шаге. Упражнения с мячом: ловля мяча после отскока от пола; ведение мяча на месте и в движении с изменением на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правления движения; бросок мяча в корзину двумя руками снизу после ведения и от груди с места. Игра в баскетбол по правилам.Упражнения общей физической подготовки.</w:t>
      </w:r>
    </w:p>
    <w:p w:rsidR="005A0EC0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Волейбол. Упражнения с мячом: прямая нижняя подача мяча через сетку с лицевой линии площадки; передача мяча после перемещения; передача мяча из зоны в зону, стоя на ме</w:t>
      </w:r>
      <w:r w:rsidRPr="00D7286F">
        <w:rPr>
          <w:rFonts w:ascii="Times New Roman" w:hAnsi="Times New Roman"/>
          <w:color w:val="000000"/>
          <w:sz w:val="24"/>
          <w:szCs w:val="24"/>
        </w:rPr>
        <w:softHyphen/>
        <w:t>сте. Игра в волейбол по правилам.Упражнения общей физической подготовки                                              Игра «Лапта». Правила игры в «Лапту» Удары по мячу: снизу, сверху, сбоку с собственного подбрасывания. Удары по мячу с набрасыванием партнёром. Ускорения и пробежки. Ловля мяча с подачи.  Опаливании (</w:t>
      </w:r>
      <w:r w:rsidRPr="00D7286F">
        <w:rPr>
          <w:rFonts w:ascii="Times New Roman" w:hAnsi="Times New Roman"/>
          <w:sz w:val="24"/>
          <w:szCs w:val="24"/>
        </w:rPr>
        <w:t>метание по движущей цели). Игры: «В четыре стойки», игра «Лапта» эстафеты, «Пробежки под обстрелом».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Упражнения общей физической подготовки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A0EC0" w:rsidRPr="00D7286F" w:rsidRDefault="005A0EC0" w:rsidP="00D746A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A0EC0" w:rsidRPr="00D7286F" w:rsidRDefault="005A0EC0" w:rsidP="009D7036">
      <w:pPr>
        <w:spacing w:after="0"/>
        <w:ind w:left="550"/>
        <w:jc w:val="center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7 класс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hanging="284"/>
        <w:jc w:val="center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Основы знаний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История физической культуры, избранных видов спорта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История зарождения олимпийского движения в России. Олимпийское движение в России. Выдающиеся достижения отечественных спортсменов на Олимпийских играх. Основные виды спорта входящий в программу олимпийских игр. Олимпийские игры в Москве и в Сочи.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Физическая культура человека. Влияние занятий физической культурой на формирование положительных качеств личности человека. Организация и проведение самостоятельных занятий физическими упражнениями. 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Причины появления ошибок в технике движений и способы их предупреждения. Оценка эффективности занятий физкультурно-оздоровительной деятельностью. Ведение дневника самонаблюдения.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Физкультурно-оздоровительная деятельность: упражнения для коррекции фигуры, упражнения для профилактики нарушений зрения, упражнения для</w:t>
      </w:r>
      <w:r>
        <w:rPr>
          <w:rFonts w:ascii="Times New Roman" w:hAnsi="Times New Roman"/>
          <w:sz w:val="24"/>
          <w:szCs w:val="24"/>
        </w:rPr>
        <w:t xml:space="preserve"> профилактики нарушений осанки.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Правила спортивных игр: бадминтона, баскетбола, волейбола, футбола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Контроль за индивидуальным физическим развитием и физической подготовленностью, техникой выполнения упражнений, соблюдением режимов физической нагрузки.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Нормы этического общения и коллективного взаимодействия в игровой и соревновательной деятельности.</w:t>
      </w:r>
    </w:p>
    <w:p w:rsidR="005A0EC0" w:rsidRPr="00D7286F" w:rsidRDefault="005A0EC0" w:rsidP="00D746AE">
      <w:pPr>
        <w:pStyle w:val="ConsPlusNormal"/>
        <w:ind w:left="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286F">
        <w:rPr>
          <w:rFonts w:ascii="Times New Roman" w:hAnsi="Times New Roman" w:cs="Times New Roman"/>
          <w:sz w:val="24"/>
          <w:szCs w:val="24"/>
        </w:rPr>
        <w:t>Комплексы упражнений для развития основных физических качеств, функциональных возможностей сердечно-сосудистой и дыхательной систем.</w:t>
      </w:r>
    </w:p>
    <w:p w:rsidR="005A0EC0" w:rsidRPr="00D7286F" w:rsidRDefault="005A0EC0" w:rsidP="00D746AE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286F">
        <w:rPr>
          <w:rFonts w:ascii="Times New Roman" w:hAnsi="Times New Roman" w:cs="Times New Roman"/>
          <w:sz w:val="24"/>
          <w:szCs w:val="24"/>
        </w:rPr>
        <w:t xml:space="preserve"> Правила поведения и техники безопасности при выполнении физических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A0EC0" w:rsidRPr="00D7286F" w:rsidRDefault="005A0EC0" w:rsidP="00D746AE">
      <w:pPr>
        <w:spacing w:after="0"/>
        <w:ind w:left="284" w:firstLine="142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Подготовка к выполнению видов испытаний (тестов) и нормативов, предусмотренных Всероссийским физкультурно-спортивным комплексом "Готов к труду и обороне" (ГТО).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Лёгкая атлетика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Низкий старт от 30 до 60 м, стартовый разбег, финиширование на коротких, средних дистанциях.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284" w:hanging="18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Разновидности бега и ходьбы. Бег с преодолением препятствий.  Бег с ускорением от 40 до 60 м. Скоростной бег до 60 м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Бег на результат 60 м.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Бег по дистанции.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Бег на средней дистанции 1000 м.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Прыжки в длину с 9-11 шагов разбега (способом «прогнувшись», тройной прыжок)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284" w:hanging="18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Прыжки в высоту с 3-5 шагов разбега способом «перешагива</w:t>
      </w:r>
      <w:r>
        <w:rPr>
          <w:rFonts w:ascii="Times New Roman" w:hAnsi="Times New Roman"/>
          <w:sz w:val="24"/>
          <w:szCs w:val="24"/>
        </w:rPr>
        <w:t xml:space="preserve">ние», совершенствование техники  </w:t>
      </w:r>
      <w:r w:rsidRPr="00D7286F">
        <w:rPr>
          <w:rFonts w:ascii="Times New Roman" w:hAnsi="Times New Roman"/>
          <w:sz w:val="24"/>
          <w:szCs w:val="24"/>
        </w:rPr>
        <w:t>прыжка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Метание теннисного мяча по движущейся мишени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Метание малого мяча  весом 150 г. на дальность с места и с 4-5 бросковых шагов.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284" w:hanging="18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Бросок набивного мяча весом 2 кг двумя руками  и ловля мяча двумя руками после броска партнёра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Кроссовый бег, бег в равномерном темпе  до 20 мин (М), до 15 мин (Д)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Эстафеты, старты из различных исходных положений, минутный бег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 xml:space="preserve">Баскетбол. </w:t>
      </w:r>
      <w:r w:rsidRPr="00D7286F">
        <w:rPr>
          <w:rFonts w:ascii="Times New Roman" w:hAnsi="Times New Roman"/>
          <w:sz w:val="24"/>
          <w:szCs w:val="24"/>
        </w:rPr>
        <w:t>Основные правила игры в баскетбол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Разновидности перемещений: ходьбой, бегом, прыжками, с ускорением и остановками.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Комбинации из освоенных элементов техники передвижений (перемещения в стойке, остановка двумя шагами и прыжком, поворот, ускорение)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46AE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Ловля мяча после отскока от пола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Ведение мяча с изменением направления движения.  Ведение с пассивным сопротивлением защитника.</w:t>
      </w:r>
    </w:p>
    <w:p w:rsidR="005A0EC0" w:rsidRPr="00D7286F" w:rsidRDefault="005A0EC0" w:rsidP="00D7286F">
      <w:pPr>
        <w:widowControl w:val="0"/>
        <w:autoSpaceDE w:val="0"/>
        <w:autoSpaceDN w:val="0"/>
        <w:adjustRightInd w:val="0"/>
        <w:spacing w:after="0"/>
        <w:ind w:left="550" w:hanging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Броски одной и двумя руками с места и в движении, бросок мяча в корзину двумя руками снизу после ведения, бросок мяча в корзину двумя руками от груди после ведения, бросок мяча в корзину одной рукой в прыжке, бросок мяча в корзину двумя руками в прыжке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Перехват мяча. 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Комбинации из освоенных элементов техники перемещений и владения мячом.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Тактика свободного нападения. Позиционное нападение (5:0) без изменения позиций игроков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Технико-тактические действия баскетболистов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Игра по правилам баскетбола и игровые задания 2:1, 3:1, 3:2, 3:3 или 5:5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 xml:space="preserve">Волейбол. </w:t>
      </w:r>
      <w:r w:rsidRPr="00D7286F">
        <w:rPr>
          <w:rFonts w:ascii="Times New Roman" w:hAnsi="Times New Roman"/>
          <w:sz w:val="24"/>
          <w:szCs w:val="24"/>
        </w:rPr>
        <w:t>Основные правила игры в волейбол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Стойки, разновидности перемещений в стойке: ходьбой, бегом, скачком, прыжками.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Комбинации из освоенных элементов техники передвижения (перемещения в стойке, остановка, ускорение)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Передача мяча сверху двумя руками на месте и после перемещения вперёд, через сетку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Подача мяча( Нижняя боковая подача. Верхняя прямая подача)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Совершенствование психомоторных способностей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Приём и передача мяча. Передача мяча в разные зоны площадки соперника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Прямой нападающий удар после подбрасывания мяча партнёром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Комбинации из освоенных элементов техники игры: приём, передача, удар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Игра по упрощённым правилам мини-волейбола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Развитие физических качеств: силы, координации, выносливости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Гимнастика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Выполнение команд «Пол-оборота направо!», «Пол-оборота налево!», «Полшага!», «Полный шаг!»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Общеразвивающие упражнения без  предметов  на месте и в движении, упражнения в парах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Общеразвивающие упражнения с предметами. Мальчики с набивным мячом, гантелями. Девочки с обручем, большим мячом, палками.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Комплекс упражнений ритмической гимнастики.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Освоение и совершенствование висов и упоров на гимнастических  снарядах: брусьях и перекладине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  <w:u w:val="single"/>
        </w:rPr>
      </w:pPr>
      <w:r w:rsidRPr="00D7286F">
        <w:rPr>
          <w:rFonts w:ascii="Times New Roman" w:hAnsi="Times New Roman"/>
          <w:bCs/>
          <w:sz w:val="24"/>
          <w:szCs w:val="24"/>
          <w:u w:val="single"/>
        </w:rPr>
        <w:t>Мальчики</w:t>
      </w:r>
      <w:r>
        <w:rPr>
          <w:rFonts w:ascii="Times New Roman" w:hAnsi="Times New Roman"/>
          <w:bCs/>
          <w:sz w:val="24"/>
          <w:szCs w:val="24"/>
          <w:u w:val="single"/>
        </w:rPr>
        <w:t>: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Подъём переворотом в  упор толчком двумя, передвижение в висе, махом назад соскок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  <w:u w:val="single"/>
        </w:rPr>
      </w:pPr>
      <w:r w:rsidRPr="00D7286F">
        <w:rPr>
          <w:rFonts w:ascii="Times New Roman" w:hAnsi="Times New Roman"/>
          <w:bCs/>
          <w:sz w:val="24"/>
          <w:szCs w:val="24"/>
          <w:u w:val="single"/>
        </w:rPr>
        <w:t>Девочки</w:t>
      </w:r>
      <w:r>
        <w:rPr>
          <w:rFonts w:ascii="Times New Roman" w:hAnsi="Times New Roman"/>
          <w:bCs/>
          <w:sz w:val="24"/>
          <w:szCs w:val="24"/>
          <w:u w:val="single"/>
        </w:rPr>
        <w:t>: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Махом одной толчком другой подъём переворотом.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Опорный прыжок через козла (Мальчики козёл в ширину, высота 100-115 см, Девочки козёл в ширину, высота 105-110 см)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Освоение акробатических упражнений. Мальчики: кувырок вперёд в стойку на лопатках, стойка на голове с согнутыми ногами.</w:t>
      </w:r>
    </w:p>
    <w:p w:rsidR="005A0EC0" w:rsidRPr="00D7286F" w:rsidRDefault="005A0EC0" w:rsidP="009D7036">
      <w:pPr>
        <w:pStyle w:val="ConsPlusNormal"/>
        <w:ind w:left="550" w:firstLine="17"/>
        <w:jc w:val="both"/>
        <w:rPr>
          <w:rFonts w:ascii="Times New Roman" w:hAnsi="Times New Roman" w:cs="Times New Roman"/>
          <w:sz w:val="24"/>
          <w:szCs w:val="24"/>
        </w:rPr>
      </w:pPr>
      <w:r w:rsidRPr="00D7286F">
        <w:rPr>
          <w:rFonts w:ascii="Times New Roman" w:hAnsi="Times New Roman" w:cs="Times New Roman"/>
          <w:sz w:val="24"/>
          <w:szCs w:val="24"/>
        </w:rPr>
        <w:t>Элементы техники национальных видов спорта.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 xml:space="preserve"> Девочки: кувырок назад в полушпагат. 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Упражнения в равновесии на бревне  и лазанье по гимнастической лесенке  на различную высоту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Опорные прыжки, прыжки со скакалкой, броски набивного мяча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bCs/>
          <w:sz w:val="24"/>
          <w:szCs w:val="24"/>
        </w:rPr>
      </w:pPr>
      <w:r w:rsidRPr="00D7286F">
        <w:rPr>
          <w:rFonts w:ascii="Times New Roman" w:hAnsi="Times New Roman"/>
          <w:bCs/>
          <w:sz w:val="24"/>
          <w:szCs w:val="24"/>
        </w:rPr>
        <w:t>Развитие физических качеств: силы, гибкости, координации, скоростно-силовых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Футбол</w:t>
      </w:r>
      <w:r w:rsidRPr="00D7286F">
        <w:rPr>
          <w:rFonts w:ascii="Times New Roman" w:hAnsi="Times New Roman"/>
          <w:sz w:val="24"/>
          <w:szCs w:val="24"/>
        </w:rPr>
        <w:t>. Основные правила игры в футбол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Перемещения в стойке разными способами. Старты из различных положений.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Комбинации из освоенных элементов техники передвижений (перемещения, остановки, повороты, ускорения)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Ведение мяча по прямой  с изменением скорости и направления движения. Ведения с пассивным сопротивлением защитника ведущей и не ведущей  ногой. Ведение мяча змейкой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Удары по воротам верхом и низом на точность, попадания мячом в цель. Удар с разбега по катящемуся мячу.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Комбинации из освоенных элементов техники:  ведение мяча, удар (пас), приём мяча, остановка, удар по воротам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Позиционное нападение с  изменением позиций  игроков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Передачи мяча в разных направлениях на большое расстояние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Тактические действия. Игра по упрощённым правила футбола на площадках разных размеров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exact"/>
        <w:ind w:left="550" w:firstLine="17"/>
        <w:jc w:val="both"/>
        <w:rPr>
          <w:rFonts w:ascii="Times New Roman" w:hAnsi="Times New Roman"/>
          <w:b/>
          <w:spacing w:val="1"/>
          <w:sz w:val="24"/>
          <w:szCs w:val="24"/>
        </w:rPr>
      </w:pPr>
      <w:r w:rsidRPr="00D7286F">
        <w:rPr>
          <w:rFonts w:ascii="Times New Roman" w:hAnsi="Times New Roman"/>
          <w:b/>
          <w:spacing w:val="1"/>
          <w:sz w:val="24"/>
          <w:szCs w:val="24"/>
        </w:rPr>
        <w:t>Лыжная подготовка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pacing w:val="1"/>
          <w:sz w:val="24"/>
          <w:szCs w:val="24"/>
        </w:rPr>
      </w:pPr>
      <w:r w:rsidRPr="00D7286F">
        <w:rPr>
          <w:rFonts w:ascii="Times New Roman" w:hAnsi="Times New Roman"/>
          <w:spacing w:val="1"/>
          <w:sz w:val="24"/>
          <w:szCs w:val="24"/>
        </w:rPr>
        <w:t>Способы передвижения: одновременный одношажный, коньковый ход</w:t>
      </w:r>
      <w:r>
        <w:rPr>
          <w:rFonts w:ascii="Times New Roman" w:hAnsi="Times New Roman"/>
          <w:spacing w:val="1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Подъём  в гору скользящим шагом.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Преодоление небольших трамплинов и естественных препятствий на лыжах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Торможение «плугом», «упором»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Повороты на месте махом и в движении переступанием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Лыжные гонки на 2-3  км свободным стилем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Прохождение тренировочных дистанций  4 км с разной скоростью  разными способами  передвижения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 w:line="360" w:lineRule="auto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Оказание первой помощи при обморожении и травмах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Плавание</w:t>
      </w:r>
      <w:r w:rsidRPr="007868E4">
        <w:rPr>
          <w:rFonts w:ascii="Times New Roman" w:hAnsi="Times New Roman"/>
          <w:i/>
          <w:sz w:val="24"/>
          <w:szCs w:val="24"/>
        </w:rPr>
        <w:t>(в связи с отсутствием бассейна практические упражнения выполняются путем имитации на суше)</w:t>
      </w:r>
      <w:r w:rsidRPr="007868E4"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 xml:space="preserve"> Основные способы плавания</w:t>
      </w:r>
      <w:r w:rsidRPr="00D7286F">
        <w:rPr>
          <w:rFonts w:ascii="Times New Roman" w:hAnsi="Times New Roman"/>
          <w:sz w:val="24"/>
          <w:szCs w:val="24"/>
        </w:rPr>
        <w:t>: кроль на груди и спине, брасс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Прикладное и гигиеническое значение плавания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Старты, повороты, ныряние, способы плавания: брасс, кроль на груди, кроль на спине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Специальные плавательные упражнения для изучения кроля на груди, спине, браса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Упражнение на развитие двигательных способностей и совершенствования техники плавания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Туризм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Преодоление туристической полосы искусственных препятствий с использованием бега, ходьбы, прыжков, лазания, передвижения на руках в висе и упоре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Основы ориентирования на местности, определение азимута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Бадминтон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Закрепление техники подач и ударов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Короткая и далёкая подачи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Короткие быстрые и далёкие удары, высокодалёкий удар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Удары справа и слева открытой и закрытой сторонами ракетки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Подставка, перевод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Сочетание перемещений и технических приёмов: подач и ударов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Общая физическая  и тактическая  подготовка бадминтониста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Правила бадминтона, игра по правилам, одиночная и парная игра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Проведение и организация соревнований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Тактика игры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Подвижные игры</w:t>
      </w:r>
      <w:r w:rsidRPr="00D7286F">
        <w:rPr>
          <w:rFonts w:ascii="Times New Roman" w:hAnsi="Times New Roman"/>
          <w:sz w:val="24"/>
          <w:szCs w:val="24"/>
        </w:rPr>
        <w:t xml:space="preserve"> с элементами легкой атлетики, баскетбола, волейбола, лыжных гонок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Сюжетно-образные народные игры, игры с элементами национальных видов спорта</w:t>
      </w:r>
    </w:p>
    <w:p w:rsidR="005A0EC0" w:rsidRPr="00D7286F" w:rsidRDefault="005A0EC0" w:rsidP="009D7036">
      <w:pPr>
        <w:widowControl w:val="0"/>
        <w:autoSpaceDE w:val="0"/>
        <w:autoSpaceDN w:val="0"/>
        <w:adjustRightInd w:val="0"/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Овладение организаторскими способностями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9D7036">
      <w:pPr>
        <w:spacing w:after="0"/>
        <w:ind w:left="550" w:firstLine="17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Развитие физических качеств: быстроты, силы, координации, гибкости, игровой выносливости</w:t>
      </w:r>
      <w:r>
        <w:rPr>
          <w:rFonts w:ascii="Times New Roman" w:hAnsi="Times New Roman"/>
          <w:sz w:val="24"/>
          <w:szCs w:val="24"/>
        </w:rPr>
        <w:t>.</w:t>
      </w:r>
    </w:p>
    <w:p w:rsidR="005A0EC0" w:rsidRDefault="005A0EC0" w:rsidP="009D7036">
      <w:pPr>
        <w:spacing w:after="0"/>
        <w:ind w:left="550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Default="005A0EC0" w:rsidP="009D7036">
      <w:pPr>
        <w:spacing w:after="0"/>
        <w:ind w:left="550"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D7286F" w:rsidRDefault="005A0EC0" w:rsidP="009D7036">
      <w:pPr>
        <w:spacing w:after="0"/>
        <w:ind w:left="550"/>
        <w:jc w:val="center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8 класс</w:t>
      </w:r>
    </w:p>
    <w:p w:rsidR="005A0EC0" w:rsidRPr="00D7286F" w:rsidRDefault="005A0EC0" w:rsidP="009D7036">
      <w:pPr>
        <w:spacing w:after="0"/>
        <w:ind w:left="550"/>
        <w:jc w:val="center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Физкультурно-оздоровительная деятельность.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Олимпийские игры. Достижения отечественных и зарубежных спортсменов на олимпийских играх</w:t>
      </w:r>
      <w:r>
        <w:rPr>
          <w:rFonts w:ascii="Times New Roman" w:hAnsi="Times New Roman"/>
          <w:sz w:val="24"/>
          <w:szCs w:val="24"/>
        </w:rPr>
        <w:t>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Роль физической культуры и спорта в формировании здорового образа жизни, профилактике вредных привычек.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Способы закаливания организма. Простейшие элементы самомассажа. Общие представления об оздоровительных системах физического воспитания, направленно воздействующих на формирование культуры тела, культуры движений, развитие систем организма.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Организационные основы занятий физкультурно-оздоровительной деятельностью, требования к безопасности и профилактике травматизма, правила подбора физических упражнений и физических нагрузок. </w:t>
      </w:r>
    </w:p>
    <w:p w:rsidR="005A0EC0" w:rsidRPr="00D7286F" w:rsidRDefault="005A0EC0" w:rsidP="009D7036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Двигательные действия, физические качества, физическая нагрузка. Упражнения и комплексы из современных оздоровительных систем физического воспитания, </w:t>
      </w:r>
      <w:r>
        <w:rPr>
          <w:rFonts w:ascii="Times New Roman" w:hAnsi="Times New Roman"/>
          <w:sz w:val="24"/>
          <w:szCs w:val="24"/>
        </w:rPr>
        <w:t>адаптивной физической культуры.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iCs/>
          <w:sz w:val="24"/>
          <w:szCs w:val="24"/>
        </w:rPr>
        <w:t>Общие представления о работоспособности человека, гигиенические мероприятия для восстановления и повышения работоспособности в режиме дня и в процессе занятий физическими упражнениями: утренняя зарядка и физкультпаузы(основы содержания, планирования и дозировки упражнений),</w:t>
      </w:r>
      <w:r w:rsidRPr="00D7286F">
        <w:rPr>
          <w:rFonts w:ascii="Times New Roman" w:hAnsi="Times New Roman"/>
          <w:sz w:val="24"/>
          <w:szCs w:val="24"/>
        </w:rPr>
        <w:t>закаливание организма способом обливания (планирование и дозировка), самомассаж, релаксация (общие представления).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Простейшие композиции ритмической гимнастики и аэробики.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Комплексы и упражнения адаптивной физической культуры, учитывающие индивидуальные медицинские показания (на профилактику сколиоза, плоскостопия, остеохондроза, органов дыхания и зрения, сердечно-сосудистой системы и т. п.).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Лыжные прогулки по пересеченной местности, оздоровительная ходьба и оздоровительный бег (ориентированные на развитие функциональных возможностей систем дыхания и кровообращения).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Физические упражнения туристической подготовки: преодоление искусственных и естественных препятствий с использованием разнообразных способов ходьбы, бега, прыжков, лазанья и перелазанья, передвижения в висе и упоре, передвижения с грузом на плечах по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Составление и проведение индивидуальных занятий физическими упражнениями на развитие основных систем организма.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Контроль физической нагрузки и ее регулирование во время занятий физическими упражнениями (по частоте сердечных сокращений, внешним признакам, самочувствию).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iCs/>
          <w:sz w:val="24"/>
          <w:szCs w:val="24"/>
        </w:rPr>
      </w:pPr>
      <w:r w:rsidRPr="00D7286F">
        <w:rPr>
          <w:rFonts w:ascii="Times New Roman" w:hAnsi="Times New Roman"/>
          <w:iCs/>
          <w:sz w:val="24"/>
          <w:szCs w:val="24"/>
        </w:rPr>
        <w:t>Проведение утренней зарядки и физкультпауз, занятий оздоровительной ходьбой и бегом, простейших способов и приемов самомассажа и релаксации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bCs/>
          <w:sz w:val="24"/>
          <w:szCs w:val="24"/>
        </w:rPr>
        <w:t>Спортивно- оздоровительная деятельность.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Cs/>
          <w:iCs/>
          <w:sz w:val="24"/>
          <w:szCs w:val="24"/>
        </w:rPr>
        <w:t>Знания о спортивно-оздоровительной деятельности(в течение уроков).</w:t>
      </w:r>
      <w:r w:rsidRPr="00D7286F">
        <w:rPr>
          <w:rFonts w:ascii="Times New Roman" w:hAnsi="Times New Roman"/>
          <w:iCs/>
          <w:sz w:val="24"/>
          <w:szCs w:val="24"/>
        </w:rPr>
        <w:t xml:space="preserve"> Олимпийское движение в России, выдающиеся успехи отечественных спортсменов. </w:t>
      </w:r>
      <w:r w:rsidRPr="00D7286F">
        <w:rPr>
          <w:rFonts w:ascii="Times New Roman" w:hAnsi="Times New Roman"/>
          <w:sz w:val="24"/>
          <w:szCs w:val="24"/>
        </w:rPr>
        <w:t xml:space="preserve">Понятие общей и специальной физической подготовки, спортивно-оздоровительной тренировки. Техника двигательных действий (физических упражнений), ее связь с Физической подготовленностью и двигательным опытом человека. Основы обучения движениям и контроль за техникой их выполнения.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Физические качества и их связь с физической подготовленностью человека, основы развития и тестирования. Правила составления занятий и системы занятий спортивно-оздоровительной тренировкой (на примере одного из видов спорта), соблюдения режимов физической нагрузки,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iCs/>
          <w:sz w:val="24"/>
          <w:szCs w:val="24"/>
        </w:rPr>
      </w:pPr>
      <w:r w:rsidRPr="00D7286F">
        <w:rPr>
          <w:rFonts w:ascii="Times New Roman" w:hAnsi="Times New Roman"/>
          <w:iCs/>
          <w:sz w:val="24"/>
          <w:szCs w:val="24"/>
        </w:rPr>
        <w:t>Нормы этического общения и коллективного взаимодействия в игровой и соревновательной деятельности.</w:t>
      </w:r>
      <w:r w:rsidRPr="00D7286F">
        <w:rPr>
          <w:rFonts w:ascii="Times New Roman" w:hAnsi="Times New Roman"/>
          <w:sz w:val="24"/>
          <w:szCs w:val="24"/>
        </w:rPr>
        <w:t>Судейство спортивных соревнований. (на примере одного из видов спорта)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iCs/>
          <w:sz w:val="24"/>
          <w:szCs w:val="24"/>
        </w:rPr>
      </w:pPr>
      <w:r w:rsidRPr="00D7286F">
        <w:rPr>
          <w:rFonts w:ascii="Times New Roman" w:hAnsi="Times New Roman"/>
          <w:b/>
          <w:bCs/>
          <w:iCs/>
          <w:sz w:val="24"/>
          <w:szCs w:val="24"/>
        </w:rPr>
        <w:t>Физическое совершенствование со спортивно-оздоровительной направленностью.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iCs/>
          <w:sz w:val="24"/>
          <w:szCs w:val="24"/>
        </w:rPr>
      </w:pPr>
      <w:r w:rsidRPr="00D7286F">
        <w:rPr>
          <w:rFonts w:ascii="Times New Roman" w:hAnsi="Times New Roman"/>
          <w:color w:val="000000"/>
          <w:spacing w:val="1"/>
          <w:sz w:val="24"/>
          <w:szCs w:val="24"/>
        </w:rPr>
        <w:t>Единоборства: выполнять элементы техники национальной борьбы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bCs/>
          <w:iCs/>
          <w:sz w:val="24"/>
          <w:szCs w:val="24"/>
        </w:rPr>
        <w:t>Гимнастика.</w:t>
      </w:r>
      <w:r w:rsidRPr="00D7286F">
        <w:rPr>
          <w:rFonts w:ascii="Times New Roman" w:hAnsi="Times New Roman"/>
          <w:iCs/>
          <w:sz w:val="24"/>
          <w:szCs w:val="24"/>
        </w:rPr>
        <w:t xml:space="preserve">Акробатические упражнения и комбинации – </w:t>
      </w:r>
      <w:r w:rsidRPr="00D7286F">
        <w:rPr>
          <w:rFonts w:ascii="Times New Roman" w:hAnsi="Times New Roman"/>
          <w:sz w:val="24"/>
          <w:szCs w:val="24"/>
        </w:rPr>
        <w:t>девочки: кувырок вперед (назад) в группировке, вперед ноги скрестно, с последующим поворотом на 180°; стойка на лопатках, перекат вперед в упор присев; мальчики: кувырок вперед ноги скрестно, с последующим поворотом на 180°, кувырок назад в упор присев; кувырок вперед с последующим прыжком вверх и мягким приземлением; кувырок через плечо из стойки на лопатках; кувырок вперед и перекат вперед в упор присев; стойка на голове и руках согнувшись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Опорные прыжки – девочки: прыжок в упор присев и соскок; мальчики: прыжок через гимнастического козла ноги врозь;  Лазанье по канату – мальчики: способом в три приема; 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iCs/>
          <w:sz w:val="24"/>
          <w:szCs w:val="24"/>
        </w:rPr>
        <w:t>Упражнения и комбинации на спортивных снарядах.</w:t>
      </w:r>
      <w:r w:rsidRPr="00D7286F">
        <w:rPr>
          <w:rFonts w:ascii="Times New Roman" w:hAnsi="Times New Roman"/>
          <w:sz w:val="24"/>
          <w:szCs w:val="24"/>
        </w:rPr>
        <w:t xml:space="preserve"> Гимнастическое бревно – девочки: ходьба с различной амплитудой движений и ускорениями, поворотами в правую и левую стороны; передвижения приставными шагами (левым и правым боком); танцевальные шаги с махами ног и поворотами на носках;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Гимнастическая перекладина (низкая) – мальчики: из виса стоя прыжком упор, перемах левой (правой) вперед, назад, опускание в вис лежа на согнутых руках;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Гимнастические брусья (параллельные) – мальчики: наскок в упор, хождение на руках и размахивания в упоре, соскок (махом вперед) углом с опорой о жердь;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Гимнастические брусья (разной высоты) – девочки: наскок в упор на нижнюю жердь, махом назад соскок с поворотом на 90° с опорой о жердь; махом одной и толчком другой подъем переворотом в упор на нижнюю жердь;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iCs/>
          <w:sz w:val="24"/>
          <w:szCs w:val="24"/>
        </w:rPr>
        <w:t xml:space="preserve">Легкая атлетика. </w:t>
      </w:r>
      <w:r w:rsidRPr="00D7286F">
        <w:rPr>
          <w:rFonts w:ascii="Times New Roman" w:hAnsi="Times New Roman"/>
          <w:sz w:val="24"/>
          <w:szCs w:val="24"/>
        </w:rPr>
        <w:t xml:space="preserve">Старты (высокий, с опорой на одну руку; низкий) с последующим ускорением. Спортивная ходьба. Бег («спринтерский»; «эстафетный»; «кроссовый»). Прыжки (в длину с разбега способом «согнув ноги» и «прогнувшись»; в высоту с разбега способом «перешагивание»).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Метания малого мяча</w:t>
      </w:r>
      <w:r w:rsidRPr="00D7286F">
        <w:rPr>
          <w:rFonts w:ascii="Times New Roman" w:hAnsi="Times New Roman"/>
          <w:sz w:val="24"/>
          <w:szCs w:val="24"/>
        </w:rPr>
        <w:t xml:space="preserve">: на дальность с разбега, из положения сидя, стоя на колене, лежа на спине; по неподвижной и подвижной мишени с места и разбега.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iCs/>
          <w:sz w:val="24"/>
          <w:szCs w:val="24"/>
        </w:rPr>
        <w:t>Лыжная  подготовка</w:t>
      </w:r>
      <w:r w:rsidRPr="00D7286F">
        <w:rPr>
          <w:rFonts w:ascii="Times New Roman" w:hAnsi="Times New Roman"/>
          <w:sz w:val="24"/>
          <w:szCs w:val="24"/>
        </w:rPr>
        <w:t>. Передвижение лыжными ходами (попеременным двушажным; одновременным бесшажным;  одновременным двушажным). Повороты на месте (махом через лыжу вперед и через лыжу назад), в движении («переступанием»), при спусках («упором», «полуплугом»).Подъемы («полуелочкой»; «елочкой») и торможение («плугом»; «упором»), спуски в низкой и основной стойке (по прямой и наискось).Прохождение дистанции до 5 км.</w:t>
      </w:r>
    </w:p>
    <w:p w:rsidR="005A0EC0" w:rsidRPr="00D7286F" w:rsidRDefault="005A0EC0" w:rsidP="00891E60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Плавание </w:t>
      </w:r>
      <w:r w:rsidRPr="007868E4">
        <w:rPr>
          <w:rFonts w:ascii="Times New Roman" w:hAnsi="Times New Roman"/>
          <w:i/>
          <w:sz w:val="24"/>
          <w:szCs w:val="24"/>
        </w:rPr>
        <w:t>(в связи с отсутствием бассейна практические упражнения выполняются путем имитации на суше)</w:t>
      </w:r>
      <w:r w:rsidRPr="007868E4">
        <w:rPr>
          <w:rFonts w:ascii="Times New Roman" w:hAnsi="Times New Roman"/>
          <w:sz w:val="24"/>
          <w:szCs w:val="24"/>
        </w:rPr>
        <w:t xml:space="preserve">. </w:t>
      </w:r>
      <w:r w:rsidRPr="00D7286F">
        <w:rPr>
          <w:rFonts w:ascii="Times New Roman" w:hAnsi="Times New Roman"/>
          <w:sz w:val="24"/>
          <w:szCs w:val="24"/>
        </w:rPr>
        <w:t xml:space="preserve"> Имитационные движения для освоения техники плавания способами кроль на груди и спине, брасс,  на спине, боку и с грузов в руке. Специа</w:t>
      </w:r>
      <w:r>
        <w:rPr>
          <w:rFonts w:ascii="Times New Roman" w:hAnsi="Times New Roman"/>
          <w:sz w:val="24"/>
          <w:szCs w:val="24"/>
        </w:rPr>
        <w:t xml:space="preserve">льные упражнения на суше. </w:t>
      </w:r>
      <w:r w:rsidRPr="00D7286F">
        <w:rPr>
          <w:rFonts w:ascii="Times New Roman" w:hAnsi="Times New Roman"/>
          <w:b/>
          <w:iCs/>
          <w:sz w:val="24"/>
          <w:szCs w:val="24"/>
        </w:rPr>
        <w:t>Спортивные игры</w:t>
      </w:r>
      <w:r w:rsidRPr="00D7286F">
        <w:rPr>
          <w:rFonts w:ascii="Times New Roman" w:hAnsi="Times New Roman"/>
          <w:iCs/>
          <w:sz w:val="24"/>
          <w:szCs w:val="24"/>
        </w:rPr>
        <w:t>. Мини –баскетбол(</w:t>
      </w:r>
      <w:r w:rsidRPr="00D7286F">
        <w:rPr>
          <w:rFonts w:ascii="Times New Roman" w:hAnsi="Times New Roman"/>
          <w:sz w:val="24"/>
          <w:szCs w:val="24"/>
        </w:rPr>
        <w:t xml:space="preserve">Баскетбол): специальные упражнения и технические действия без мяча; ведение мяча на месте и в движении (по прямой, «змейкой», с об беганием лежащих и стоящих предметов); ловля и передача мяча на месте и в движении; броски мяча в корзину, стоя на месте, в прыжке, в движении; групповые и индивидуальные тактические действия; игра по правилам.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Волейбол:</w:t>
      </w:r>
      <w:r w:rsidRPr="00D7286F">
        <w:rPr>
          <w:rFonts w:ascii="Times New Roman" w:hAnsi="Times New Roman"/>
          <w:sz w:val="24"/>
          <w:szCs w:val="24"/>
        </w:rPr>
        <w:t xml:space="preserve"> специальные упражнения и технические действия без мяча; подача мяча (нижняя прием и передача мяча стоя на месте и в движении;  групповые и индивидуальные тактические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действия, игра по правилам.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D7286F">
        <w:rPr>
          <w:rFonts w:ascii="Times New Roman" w:hAnsi="Times New Roman"/>
          <w:b/>
          <w:sz w:val="24"/>
          <w:szCs w:val="24"/>
        </w:rPr>
        <w:t>Мини-футбол</w:t>
      </w:r>
      <w:r w:rsidRPr="00D7286F">
        <w:rPr>
          <w:rFonts w:ascii="Times New Roman" w:hAnsi="Times New Roman"/>
          <w:sz w:val="24"/>
          <w:szCs w:val="24"/>
        </w:rPr>
        <w:t xml:space="preserve"> (футбол): специальные упражнения и технические действия без мяча; ведение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мяча (по прямой, «змейкой», с об беганием лежащих и стоящих предметов); удары с места и в движении (по неподвижному и катящемуся мячу, после отскока мяча); остановка катящегося мяча; приземление летящего мяча; групповые и индивидуальные тактические действия; игра по правилам.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b/>
          <w:iCs/>
          <w:sz w:val="24"/>
          <w:szCs w:val="24"/>
        </w:rPr>
        <w:t>Развитие физических качеств</w:t>
      </w:r>
      <w:r w:rsidRPr="00D7286F">
        <w:rPr>
          <w:rFonts w:ascii="Times New Roman" w:hAnsi="Times New Roman"/>
          <w:iCs/>
          <w:sz w:val="24"/>
          <w:szCs w:val="24"/>
        </w:rPr>
        <w:t>.</w:t>
      </w:r>
      <w:r w:rsidRPr="00D7286F">
        <w:rPr>
          <w:rFonts w:ascii="Times New Roman" w:hAnsi="Times New Roman"/>
          <w:sz w:val="24"/>
          <w:szCs w:val="24"/>
        </w:rPr>
        <w:t xml:space="preserve"> Физические упражнения и комплексы упражнений, ориентированные на развитие силы, быстроты, выносливости,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координации, гибкости и ловкости.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 xml:space="preserve">Подвижные игры и эстафеты.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Судейство простейших спортивных соревнований (на примере одного из видов спорта в качестве судьи или помощника судьи).</w:t>
      </w:r>
    </w:p>
    <w:p w:rsidR="005A0EC0" w:rsidRPr="00D7286F" w:rsidRDefault="005A0EC0" w:rsidP="009D70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A0EC0" w:rsidRPr="009D7036" w:rsidRDefault="005A0EC0" w:rsidP="009D7036">
      <w:pPr>
        <w:spacing w:after="0"/>
        <w:ind w:left="550"/>
        <w:jc w:val="center"/>
        <w:rPr>
          <w:rFonts w:ascii="Times New Roman" w:hAnsi="Times New Roman"/>
          <w:b/>
          <w:sz w:val="24"/>
          <w:szCs w:val="24"/>
        </w:rPr>
      </w:pPr>
      <w:r w:rsidRPr="009D7036">
        <w:rPr>
          <w:rFonts w:ascii="Times New Roman" w:hAnsi="Times New Roman"/>
          <w:b/>
          <w:sz w:val="24"/>
          <w:szCs w:val="24"/>
        </w:rPr>
        <w:t>9 класс</w:t>
      </w:r>
    </w:p>
    <w:p w:rsidR="005A0EC0" w:rsidRPr="00D7286F" w:rsidRDefault="005A0EC0" w:rsidP="009D7036">
      <w:pPr>
        <w:spacing w:after="0"/>
        <w:ind w:left="55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Основы физической культуры и здорового образа жизни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>Роль физической культуры и спорта в формировании здорового образа жизни, профилактике вредных привычек. Оздоровительные системы физического воспитания и спортивная подготовка.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7286F">
        <w:rPr>
          <w:rFonts w:ascii="Times New Roman" w:hAnsi="Times New Roman"/>
          <w:i/>
          <w:color w:val="000000"/>
          <w:sz w:val="24"/>
          <w:szCs w:val="24"/>
        </w:rPr>
        <w:t xml:space="preserve">Олимпийские игры древности и современности. Достижения отечественных и зарубежных спортсменов на Олимпийских играх. Основные этапы развития физической культуры в России.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Двигательные действия, физические качества, физическая нагрузка. Контроль за индивидуальным физическим развитием и физической подготовленностью, техникой выполнения упражнений, соблюдением режимов физической нагрузки. Правила поведения и техники безопасности при выполнении физических упражнений. 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outlineLvl w:val="0"/>
        <w:rPr>
          <w:rFonts w:ascii="Times New Roman" w:hAnsi="Times New Roman"/>
          <w:b/>
          <w:color w:val="000000"/>
          <w:sz w:val="24"/>
          <w:szCs w:val="24"/>
        </w:rPr>
      </w:pPr>
      <w:r w:rsidRPr="00D7286F">
        <w:rPr>
          <w:rFonts w:ascii="Times New Roman" w:hAnsi="Times New Roman"/>
          <w:i/>
          <w:color w:val="000000"/>
          <w:sz w:val="24"/>
          <w:szCs w:val="24"/>
        </w:rPr>
        <w:t xml:space="preserve"> Нормы этического общения и коллективного взаимодействия в игровой и соревновательной деятельности</w:t>
      </w:r>
      <w:r w:rsidRPr="00D7286F">
        <w:rPr>
          <w:rFonts w:ascii="Times New Roman" w:hAnsi="Times New Roman"/>
          <w:i/>
          <w:color w:val="000000"/>
          <w:sz w:val="24"/>
          <w:szCs w:val="24"/>
          <w:vertAlign w:val="superscript"/>
        </w:rPr>
        <w:footnoteReference w:customMarkFollows="1" w:id="4"/>
        <w:t>1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.</w:t>
      </w:r>
      <w:r w:rsidRPr="00D7286F">
        <w:rPr>
          <w:rFonts w:ascii="Times New Roman" w:hAnsi="Times New Roman"/>
          <w:color w:val="000000"/>
          <w:sz w:val="24"/>
          <w:szCs w:val="24"/>
        </w:rPr>
        <w:t>Правила соревнований по одному из базовых видов спорта.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Физкультурно-оздоровительная деятельность.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 Комплексы утренней и дыхательной гимнастики, гимнастики для глаз, физкультпауз (физкультминуток), элементы релаксации и аутотренинга.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Комплексы упражнений для профилактики нарушений опорно-двигательного аппарата, регулирования массы тела и формирования телосложения. Комплексы упражнений для развития основных физических качеств, функциональных возможностей сердечно-сосудистой и дыхательной систем. Упражнения и комплексы из современных оздоровительных систем физического воспитания, адаптивной физической культуры. Основы туристской подготовки. 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Способы закаливания организма, простейшие приемы самомассажа. Наблюдения за режимами физической нагрузки во время занятий спортивно-оздоровительной тренировкой. Наблюдение за пульсовым режимом при выполнении физических упражнений.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>Подготовка к выполнению видов испытаний (тестов) и нормативов, предусмотренных    Всероссийским физкультурно-спортивным комплексом «Готов к труду и обороне" (ГТО).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>Спортивно-оздоровительная деятельность.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Акробатические упражнения и комбинации (кувырки, перекаты, стойки, упоры, прыжки с поворотами,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перевороты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 Гимнастические упражнения и комбинации на спортивных снарядах (висы, упоры, махи, перемахи, повороты, передвижения, стойки и соскоки). Гимнастическая полоса препятствий.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Опорные прыжки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. Лазание по канату.    Упражнения и композиции ритмической гимнастики, танцевальные движения.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Легкая атлетика: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спортивная ходьба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, бег на короткие, средние и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длинные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дистанции,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 xml:space="preserve">барьерный, </w:t>
      </w:r>
      <w:r w:rsidRPr="00D7286F">
        <w:rPr>
          <w:rFonts w:ascii="Times New Roman" w:hAnsi="Times New Roman"/>
          <w:color w:val="000000"/>
          <w:sz w:val="24"/>
          <w:szCs w:val="24"/>
        </w:rPr>
        <w:t>эстафетный икроссовый бег, прыжки в длину и высоту с разбега, метание малого мяча.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Лыжная подготовка: основные способы передвижения на лыжах, техника выполнения спусков, подъемов, поворотов, торможений. Спортивные игры: технические приемы и тактические действия в баскетболе, волейболе,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футболе,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мини-футболе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Основные способы плавания: кроль на груди и спине, брасс. </w:t>
      </w:r>
    </w:p>
    <w:p w:rsidR="005A0EC0" w:rsidRPr="00D7286F" w:rsidRDefault="005A0EC0" w:rsidP="00D7286F">
      <w:pPr>
        <w:spacing w:after="0"/>
        <w:ind w:left="55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7286F">
        <w:rPr>
          <w:rFonts w:ascii="Times New Roman" w:hAnsi="Times New Roman"/>
          <w:i/>
          <w:color w:val="000000"/>
          <w:sz w:val="24"/>
          <w:szCs w:val="24"/>
        </w:rPr>
        <w:t>Упражнения культурно-этнической направленности: сюжетно-образные и обрядовые игры.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outlineLvl w:val="0"/>
        <w:rPr>
          <w:rFonts w:ascii="Times New Roman" w:hAnsi="Times New Roman"/>
          <w:i/>
          <w:color w:val="000000"/>
          <w:sz w:val="24"/>
          <w:szCs w:val="24"/>
        </w:rPr>
      </w:pPr>
      <w:r w:rsidRPr="00D7286F">
        <w:rPr>
          <w:rFonts w:ascii="Times New Roman" w:hAnsi="Times New Roman"/>
          <w:i/>
          <w:color w:val="000000"/>
          <w:sz w:val="24"/>
          <w:szCs w:val="24"/>
        </w:rPr>
        <w:t>Элементы техники национальных видов спорта.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Легкая атлетика.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Правила техники безопасности при занятиях легкой атлетикой.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>Старты (высокий, с опорой на одну руку; низкий) с последующим ускорением.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Спортивная ходьба, бег на короткие, средние и длинные дистанции, барьерный, эстафетный и кроссовый бег, прыжки в длину с места, </w:t>
      </w:r>
      <w:r w:rsidRPr="00D7286F">
        <w:rPr>
          <w:rFonts w:ascii="Times New Roman" w:hAnsi="Times New Roman"/>
          <w:i/>
          <w:color w:val="000000"/>
          <w:sz w:val="24"/>
          <w:szCs w:val="24"/>
        </w:rPr>
        <w:t xml:space="preserve">прыжки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(в длину с разбега способом «согнув ноги» и «прогнувшись»; в высоту с разбега способом «перешагивание»). Метания малого мяча: на дальность с разбега, по неподвижной и подвижной мишени с места и разбега.Упражнения и простейшие программы развития выносливости, скоростно-силовых, скоростных и координационных способностей на основе освоенных легкоатлетических упражнений. </w:t>
      </w:r>
      <w:r w:rsidRPr="00D7286F">
        <w:rPr>
          <w:rFonts w:ascii="Times New Roman" w:hAnsi="Times New Roman"/>
          <w:color w:val="000000"/>
          <w:spacing w:val="-4"/>
          <w:sz w:val="24"/>
          <w:szCs w:val="24"/>
        </w:rPr>
        <w:t>Специаль</w:t>
      </w:r>
      <w:r w:rsidRPr="00D7286F">
        <w:rPr>
          <w:rFonts w:ascii="Times New Roman" w:hAnsi="Times New Roman"/>
          <w:color w:val="000000"/>
          <w:spacing w:val="-5"/>
          <w:sz w:val="24"/>
          <w:szCs w:val="24"/>
        </w:rPr>
        <w:t xml:space="preserve">ные беговые упражнения. Развитие скоростных качеств. </w:t>
      </w:r>
      <w:r w:rsidRPr="00D7286F">
        <w:rPr>
          <w:rFonts w:ascii="Times New Roman" w:hAnsi="Times New Roman"/>
          <w:color w:val="000000"/>
          <w:spacing w:val="-2"/>
          <w:sz w:val="24"/>
          <w:szCs w:val="24"/>
        </w:rPr>
        <w:t>Бег 30 и 60 м.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на результат Челночный бег 3х10 м. Развитие выносливости: 6-ти минутный бег. </w:t>
      </w:r>
      <w:r w:rsidRPr="00D7286F">
        <w:rPr>
          <w:rFonts w:ascii="Times New Roman" w:hAnsi="Times New Roman"/>
          <w:color w:val="000000"/>
          <w:spacing w:val="-4"/>
          <w:sz w:val="24"/>
          <w:szCs w:val="24"/>
        </w:rPr>
        <w:t xml:space="preserve">Бег на 2000 м. (м.)  </w:t>
      </w:r>
      <w:r w:rsidRPr="00D7286F">
        <w:rPr>
          <w:rFonts w:ascii="Times New Roman" w:hAnsi="Times New Roman"/>
          <w:color w:val="000000"/>
          <w:spacing w:val="-3"/>
          <w:sz w:val="24"/>
          <w:szCs w:val="24"/>
        </w:rPr>
        <w:t>Бег в равномерном темпе до 20 минут.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pacing w:val="6"/>
          <w:sz w:val="24"/>
          <w:szCs w:val="24"/>
        </w:rPr>
        <w:t>Гимнастика с элементами ак</w:t>
      </w:r>
      <w:r w:rsidRPr="00D7286F">
        <w:rPr>
          <w:rFonts w:ascii="Times New Roman" w:hAnsi="Times New Roman"/>
          <w:b/>
          <w:color w:val="000000"/>
          <w:spacing w:val="6"/>
          <w:sz w:val="24"/>
          <w:szCs w:val="24"/>
        </w:rPr>
        <w:softHyphen/>
      </w: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робатики. </w:t>
      </w:r>
      <w:r w:rsidRPr="00D7286F">
        <w:rPr>
          <w:rFonts w:ascii="Times New Roman" w:hAnsi="Times New Roman"/>
          <w:color w:val="000000"/>
          <w:sz w:val="24"/>
          <w:szCs w:val="24"/>
        </w:rPr>
        <w:t>Правила ТБ на уроках гимнастики.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 Строевые упражнения, </w:t>
      </w:r>
      <w:r w:rsidRPr="00D7286F">
        <w:rPr>
          <w:rFonts w:ascii="Times New Roman" w:hAnsi="Times New Roman"/>
          <w:color w:val="000000"/>
          <w:spacing w:val="-1"/>
          <w:sz w:val="24"/>
          <w:szCs w:val="24"/>
        </w:rPr>
        <w:t xml:space="preserve">ОРУ в движении.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Совершенствование упоров и висов - мальчики: подъем переворотом в упор толчком двумя; передвижение в висе; махом назад соскок; девочки: махом одной и толчком другой подъем переворотом в упор на нижнюю жердь.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>Комбинации ОРУ без предметов и с предметами</w:t>
      </w:r>
      <w:r w:rsidRPr="00D7286F">
        <w:rPr>
          <w:rFonts w:ascii="Times New Roman" w:hAnsi="Times New Roman"/>
          <w:color w:val="000000"/>
          <w:spacing w:val="-2"/>
          <w:sz w:val="24"/>
          <w:szCs w:val="24"/>
        </w:rPr>
        <w:t>. Акробатические упражнения-</w:t>
      </w:r>
      <w:r w:rsidRPr="00D7286F">
        <w:rPr>
          <w:rFonts w:ascii="Times New Roman" w:hAnsi="Times New Roman"/>
          <w:i/>
          <w:noProof/>
          <w:color w:val="000000"/>
          <w:sz w:val="24"/>
          <w:szCs w:val="24"/>
        </w:rPr>
        <w:t>Мальчики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 xml:space="preserve">: кувырок вперед в стойку на лопатках; стойка на голове с согнутыми ногами. </w:t>
      </w:r>
      <w:r w:rsidRPr="00D7286F">
        <w:rPr>
          <w:rFonts w:ascii="Times New Roman" w:hAnsi="Times New Roman"/>
          <w:i/>
          <w:noProof/>
          <w:color w:val="000000"/>
          <w:sz w:val="24"/>
          <w:szCs w:val="24"/>
        </w:rPr>
        <w:t>Девочки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: кувырок назад в полушпагат. Акробатические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комбинации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два кувырка вперед слитно, кувырок назад в стойку на лопатках (м.);  мост из положения стоя без помощи и с помощью (д.)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 Акробатические упражнения и комбинации (кувырки, перекаты, стойки, упоры, прыжки с поворотами, перевороты). </w:t>
      </w:r>
      <w:r w:rsidRPr="00D7286F">
        <w:rPr>
          <w:rFonts w:ascii="Times New Roman" w:hAnsi="Times New Roman"/>
          <w:bCs/>
          <w:color w:val="000000"/>
          <w:spacing w:val="-1"/>
          <w:sz w:val="24"/>
          <w:szCs w:val="24"/>
        </w:rPr>
        <w:t>Упражнения на гимнастической стенке, бревне, скамейке, снарядах, с набивным мячом</w:t>
      </w:r>
      <w:r w:rsidRPr="00D7286F">
        <w:rPr>
          <w:rFonts w:ascii="Times New Roman" w:hAnsi="Times New Roman"/>
          <w:color w:val="000000"/>
          <w:sz w:val="24"/>
          <w:szCs w:val="24"/>
        </w:rPr>
        <w:t>. Опорный прыжок способом «согнув ноги», прыжок боком с поворотом на 90*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 через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 xml:space="preserve">козла в ширину 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высотой 100-115 см.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(м.) и опорный 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прыжок ноги врозь через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 xml:space="preserve">козла в ширину, высота 100-115 см. (дев). </w:t>
      </w:r>
      <w:r w:rsidRPr="00D7286F">
        <w:rPr>
          <w:rFonts w:ascii="Times New Roman" w:hAnsi="Times New Roman"/>
          <w:bCs/>
          <w:color w:val="000000"/>
          <w:spacing w:val="-1"/>
          <w:sz w:val="24"/>
          <w:szCs w:val="24"/>
        </w:rPr>
        <w:t xml:space="preserve">ОРУ на гибкость. </w:t>
      </w:r>
      <w:r w:rsidRPr="00D7286F">
        <w:rPr>
          <w:rFonts w:ascii="Times New Roman" w:hAnsi="Times New Roman"/>
          <w:color w:val="000000"/>
          <w:sz w:val="24"/>
          <w:szCs w:val="24"/>
        </w:rPr>
        <w:t>Лазание по канату. Гимнастические упражнения и комбинации на спортивных снарядах (висы, упоры, махи, перемахи, повороты, передвижения, стойки и соскоки). Лазание по канату в два приёма. Упражнения и композиции ритмической гимнастики, танцевальные движения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Лыжная подготовка. </w:t>
      </w:r>
      <w:r w:rsidRPr="009D7036">
        <w:rPr>
          <w:rFonts w:ascii="Times New Roman" w:hAnsi="Times New Roman"/>
          <w:color w:val="000000"/>
          <w:sz w:val="24"/>
          <w:szCs w:val="24"/>
        </w:rPr>
        <w:t>Т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ехника безопасности при занятиях лыжным спортом. Основные способы передвижения на лыжах, техника выполнения спусков, подъемов, поворотов, торможений. Одновременный </w:t>
      </w:r>
      <w:r w:rsidRPr="00D7286F">
        <w:rPr>
          <w:rFonts w:ascii="Times New Roman" w:hAnsi="Times New Roman"/>
          <w:color w:val="000000"/>
          <w:spacing w:val="-1"/>
          <w:sz w:val="24"/>
          <w:szCs w:val="24"/>
        </w:rPr>
        <w:t xml:space="preserve">одношажный ход </w:t>
      </w:r>
      <w:r w:rsidRPr="00D7286F">
        <w:rPr>
          <w:rFonts w:ascii="Times New Roman" w:hAnsi="Times New Roman"/>
          <w:color w:val="000000"/>
          <w:spacing w:val="1"/>
          <w:sz w:val="24"/>
          <w:szCs w:val="24"/>
        </w:rPr>
        <w:t>(стартовый вари</w:t>
      </w:r>
      <w:r w:rsidRPr="00D7286F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D7286F">
        <w:rPr>
          <w:rFonts w:ascii="Times New Roman" w:hAnsi="Times New Roman"/>
          <w:color w:val="000000"/>
          <w:spacing w:val="4"/>
          <w:sz w:val="24"/>
          <w:szCs w:val="24"/>
        </w:rPr>
        <w:t xml:space="preserve">ант),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переход с одновременного одношажного хода на попеременный </w:t>
      </w:r>
      <w:r w:rsidRPr="00D7286F">
        <w:rPr>
          <w:rFonts w:ascii="Times New Roman" w:hAnsi="Times New Roman"/>
          <w:color w:val="000000"/>
          <w:spacing w:val="-1"/>
          <w:sz w:val="24"/>
          <w:szCs w:val="24"/>
        </w:rPr>
        <w:t xml:space="preserve">двухшажный ход.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Спуски с горы в низкой и основной стойке и п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одъёмы в гору «ёлочкой», «лесенкой», «полуёлочкой». </w:t>
      </w:r>
      <w:r w:rsidRPr="00D7286F">
        <w:rPr>
          <w:rFonts w:ascii="Times New Roman" w:hAnsi="Times New Roman"/>
          <w:color w:val="000000"/>
          <w:spacing w:val="16"/>
          <w:sz w:val="24"/>
          <w:szCs w:val="24"/>
        </w:rPr>
        <w:t xml:space="preserve">Поворот на </w:t>
      </w:r>
      <w:r w:rsidRPr="00D7286F">
        <w:rPr>
          <w:rFonts w:ascii="Times New Roman" w:hAnsi="Times New Roman"/>
          <w:color w:val="000000"/>
          <w:spacing w:val="8"/>
          <w:sz w:val="24"/>
          <w:szCs w:val="24"/>
        </w:rPr>
        <w:t xml:space="preserve">месте махом. 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Повороты переступанием.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Преодоление   подъемов, препятствий небольших трамплинов. </w:t>
      </w:r>
      <w:r w:rsidRPr="00D7286F">
        <w:rPr>
          <w:rFonts w:ascii="Times New Roman" w:hAnsi="Times New Roman"/>
          <w:color w:val="000000"/>
          <w:spacing w:val="4"/>
          <w:sz w:val="24"/>
          <w:szCs w:val="24"/>
        </w:rPr>
        <w:t xml:space="preserve">Перешагивание на лыжах небольших препятствий. </w:t>
      </w:r>
      <w:r w:rsidRPr="00D7286F">
        <w:rPr>
          <w:rFonts w:ascii="Times New Roman" w:hAnsi="Times New Roman"/>
          <w:color w:val="000000"/>
          <w:spacing w:val="-1"/>
          <w:sz w:val="24"/>
          <w:szCs w:val="24"/>
        </w:rPr>
        <w:t xml:space="preserve">Торможение </w:t>
      </w:r>
      <w:r w:rsidRPr="00D7286F">
        <w:rPr>
          <w:rFonts w:ascii="Times New Roman" w:hAnsi="Times New Roman"/>
          <w:color w:val="000000"/>
          <w:spacing w:val="8"/>
          <w:sz w:val="24"/>
          <w:szCs w:val="24"/>
        </w:rPr>
        <w:t>и поворот «плу</w:t>
      </w:r>
      <w:r w:rsidRPr="00D7286F">
        <w:rPr>
          <w:rFonts w:ascii="Times New Roman" w:hAnsi="Times New Roman"/>
          <w:color w:val="000000"/>
          <w:spacing w:val="8"/>
          <w:sz w:val="24"/>
          <w:szCs w:val="24"/>
        </w:rPr>
        <w:softHyphen/>
      </w:r>
      <w:r w:rsidRPr="00D7286F">
        <w:rPr>
          <w:rFonts w:ascii="Times New Roman" w:hAnsi="Times New Roman"/>
          <w:color w:val="000000"/>
          <w:spacing w:val="2"/>
          <w:sz w:val="24"/>
          <w:szCs w:val="24"/>
        </w:rPr>
        <w:t>гом», «упором» при спуске с горы. Прохожде</w:t>
      </w:r>
      <w:r w:rsidRPr="00D7286F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D7286F">
        <w:rPr>
          <w:rFonts w:ascii="Times New Roman" w:hAnsi="Times New Roman"/>
          <w:color w:val="000000"/>
          <w:spacing w:val="1"/>
          <w:sz w:val="24"/>
          <w:szCs w:val="24"/>
        </w:rPr>
        <w:t xml:space="preserve">ние дистанции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до 4 км. </w:t>
      </w:r>
      <w:r w:rsidRPr="00D7286F">
        <w:rPr>
          <w:rFonts w:ascii="Times New Roman" w:hAnsi="Times New Roman"/>
          <w:color w:val="000000"/>
          <w:spacing w:val="6"/>
          <w:sz w:val="24"/>
          <w:szCs w:val="24"/>
        </w:rPr>
        <w:t xml:space="preserve">Правила самостоятельного выполнения упражнений и домашних заданий. Значение занятий </w:t>
      </w:r>
      <w:r w:rsidRPr="00D7286F">
        <w:rPr>
          <w:rFonts w:ascii="Times New Roman" w:hAnsi="Times New Roman"/>
          <w:color w:val="000000"/>
          <w:spacing w:val="7"/>
          <w:sz w:val="24"/>
          <w:szCs w:val="24"/>
        </w:rPr>
        <w:t xml:space="preserve">лыжным спортом для поддержания работоспособности.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Игры: «Гонки с преследованием», «Гонки с выбыванием», «Карельская гонка» и др.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Прохождение дистанции 3 км.на результат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A0EC0" w:rsidRPr="00D7286F" w:rsidRDefault="005A0EC0" w:rsidP="00D7286F">
      <w:pPr>
        <w:shd w:val="clear" w:color="auto" w:fill="FFFFFF"/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Спортивные игры </w:t>
      </w: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(волейбол). </w:t>
      </w:r>
      <w:r w:rsidRPr="00D7286F">
        <w:rPr>
          <w:rFonts w:ascii="Times New Roman" w:hAnsi="Times New Roman"/>
          <w:color w:val="000000"/>
          <w:sz w:val="24"/>
          <w:szCs w:val="24"/>
        </w:rPr>
        <w:t>Спортивные игры (волейбол): «Командные (игровые) виды спорта. Правила соревнований по волейболу.  Передача мяча через сетку, нижняя прямая подача, прием мяча после подачи»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color w:val="000000"/>
          <w:sz w:val="24"/>
          <w:szCs w:val="24"/>
        </w:rPr>
        <w:t xml:space="preserve"> Стойка и передвижения игрока. Нижняя и верхняя прямая подача, прием и передача мяча стоя на месте и в движении. Верхняя передача в парах через сетку. Нижняя прямая подача мяча. Прямой нападающий удар после подбрасывания мяча партнером. Передача в тройках после перемещения. Нападающий удар в тройках в парах, через сетку. Передача над собой во встречных колоннах. Нападающий удар после подбрасывания мяча партнером. Тактика свободного нападения и групповые, индивидуальные тактические действия. Комбинации из освоенных элементов (приём-передача-удар). Учебная двусторонняя игра по упрощенным правилам игры в волейбол.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Плавание</w:t>
      </w:r>
      <w:bookmarkStart w:id="27" w:name="_GoBack"/>
      <w:r w:rsidRPr="007868E4">
        <w:rPr>
          <w:rFonts w:ascii="Times New Roman" w:hAnsi="Times New Roman"/>
          <w:i/>
          <w:sz w:val="24"/>
          <w:szCs w:val="24"/>
        </w:rPr>
        <w:t>(в связи с отсутствием бассейна практические упражнения выполняются путем имитации на суше)</w:t>
      </w:r>
      <w:r w:rsidRPr="007868E4">
        <w:rPr>
          <w:rFonts w:ascii="Times New Roman" w:hAnsi="Times New Roman"/>
          <w:sz w:val="24"/>
          <w:szCs w:val="24"/>
        </w:rPr>
        <w:t xml:space="preserve">. </w:t>
      </w:r>
      <w:bookmarkEnd w:id="27"/>
      <w:r w:rsidRPr="00D7286F">
        <w:rPr>
          <w:rFonts w:ascii="Times New Roman" w:hAnsi="Times New Roman"/>
          <w:color w:val="000000"/>
          <w:spacing w:val="3"/>
          <w:sz w:val="24"/>
          <w:szCs w:val="24"/>
        </w:rPr>
        <w:t>Техника безопасности при занятиях плаванием в</w:t>
      </w:r>
      <w:r w:rsidRPr="00D7286F">
        <w:rPr>
          <w:rFonts w:ascii="Times New Roman" w:hAnsi="Times New Roman"/>
          <w:color w:val="000000"/>
          <w:spacing w:val="4"/>
          <w:sz w:val="24"/>
          <w:szCs w:val="24"/>
        </w:rPr>
        <w:t xml:space="preserve"> бассейне</w:t>
      </w:r>
      <w:r w:rsidRPr="00D7286F">
        <w:rPr>
          <w:rFonts w:ascii="Times New Roman" w:hAnsi="Times New Roman"/>
          <w:color w:val="000000"/>
          <w:spacing w:val="3"/>
          <w:sz w:val="24"/>
          <w:szCs w:val="24"/>
        </w:rPr>
        <w:t xml:space="preserve"> и в откры</w:t>
      </w:r>
      <w:r w:rsidRPr="00D7286F">
        <w:rPr>
          <w:rFonts w:ascii="Times New Roman" w:hAnsi="Times New Roman"/>
          <w:color w:val="000000"/>
          <w:spacing w:val="4"/>
          <w:sz w:val="24"/>
          <w:szCs w:val="24"/>
        </w:rPr>
        <w:t xml:space="preserve">тых водоемах.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Значение занятий плаванием на развитие вьшосливости, координационных способностей.</w:t>
      </w:r>
      <w:r w:rsidRPr="00D7286F">
        <w:rPr>
          <w:rFonts w:ascii="Times New Roman" w:hAnsi="Times New Roman"/>
          <w:color w:val="000000"/>
          <w:spacing w:val="4"/>
          <w:sz w:val="24"/>
          <w:szCs w:val="24"/>
        </w:rPr>
        <w:t xml:space="preserve"> СПУ и </w:t>
      </w:r>
      <w:r w:rsidRPr="00D7286F">
        <w:rPr>
          <w:rFonts w:ascii="Times New Roman" w:hAnsi="Times New Roman"/>
          <w:color w:val="000000"/>
          <w:spacing w:val="2"/>
          <w:sz w:val="24"/>
          <w:szCs w:val="24"/>
        </w:rPr>
        <w:t>ОРУ</w:t>
      </w:r>
      <w:r w:rsidRPr="00D7286F">
        <w:rPr>
          <w:rFonts w:ascii="Times New Roman" w:hAnsi="Times New Roman"/>
          <w:color w:val="000000"/>
          <w:spacing w:val="5"/>
          <w:sz w:val="24"/>
          <w:szCs w:val="24"/>
        </w:rPr>
        <w:t xml:space="preserve"> и подводящие упражнения на суше. Стартовый прыжок и повороты на дистанции. </w:t>
      </w:r>
      <w:r w:rsidRPr="00D7286F">
        <w:rPr>
          <w:rFonts w:ascii="Times New Roman" w:hAnsi="Times New Roman"/>
          <w:color w:val="000000"/>
          <w:spacing w:val="8"/>
          <w:sz w:val="24"/>
          <w:szCs w:val="24"/>
        </w:rPr>
        <w:t xml:space="preserve">Плавание брассом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отрезков 25-50 м. по 2-6 раз</w:t>
      </w:r>
      <w:r w:rsidRPr="00D7286F">
        <w:rPr>
          <w:rFonts w:ascii="Times New Roman" w:hAnsi="Times New Roman"/>
          <w:color w:val="000000"/>
          <w:spacing w:val="8"/>
          <w:sz w:val="24"/>
          <w:szCs w:val="24"/>
        </w:rPr>
        <w:t xml:space="preserve">; кроль на груди, кроль на спине </w:t>
      </w:r>
      <w:r w:rsidRPr="00D7286F">
        <w:rPr>
          <w:rFonts w:ascii="Times New Roman" w:hAnsi="Times New Roman"/>
          <w:color w:val="000000"/>
          <w:spacing w:val="-1"/>
          <w:sz w:val="24"/>
          <w:szCs w:val="24"/>
        </w:rPr>
        <w:t xml:space="preserve">отрезков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100-150 м. по 3-4 раза</w:t>
      </w:r>
      <w:r w:rsidRPr="00D7286F">
        <w:rPr>
          <w:rFonts w:ascii="Times New Roman" w:hAnsi="Times New Roman"/>
          <w:color w:val="000000"/>
          <w:spacing w:val="8"/>
          <w:sz w:val="24"/>
          <w:szCs w:val="24"/>
        </w:rPr>
        <w:t xml:space="preserve">; плавание на боку. </w:t>
      </w:r>
      <w:r w:rsidRPr="00D7286F">
        <w:rPr>
          <w:rFonts w:ascii="Times New Roman" w:hAnsi="Times New Roman"/>
          <w:color w:val="000000"/>
          <w:spacing w:val="5"/>
          <w:sz w:val="24"/>
          <w:szCs w:val="24"/>
        </w:rPr>
        <w:t xml:space="preserve">Ныряние в длину.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Плавание вольным стилем 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>до 25 м. на результат.</w:t>
      </w:r>
    </w:p>
    <w:p w:rsidR="005A0EC0" w:rsidRPr="00D7286F" w:rsidRDefault="005A0EC0" w:rsidP="00891E60">
      <w:pPr>
        <w:spacing w:after="0"/>
        <w:ind w:left="55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noProof/>
          <w:color w:val="000000"/>
          <w:sz w:val="24"/>
          <w:szCs w:val="24"/>
        </w:rPr>
        <w:t>Бадминтон</w:t>
      </w:r>
      <w:r w:rsidRPr="00D7286F">
        <w:rPr>
          <w:rFonts w:ascii="Times New Roman" w:hAnsi="Times New Roman"/>
          <w:noProof/>
          <w:color w:val="000000"/>
          <w:sz w:val="24"/>
          <w:szCs w:val="24"/>
        </w:rPr>
        <w:t xml:space="preserve">. </w:t>
      </w:r>
      <w:r w:rsidRPr="00D7286F">
        <w:rPr>
          <w:rFonts w:ascii="Times New Roman" w:hAnsi="Times New Roman"/>
          <w:color w:val="000000"/>
          <w:spacing w:val="-2"/>
          <w:sz w:val="24"/>
          <w:szCs w:val="24"/>
        </w:rPr>
        <w:t>Правила игры в бадминтон.</w:t>
      </w:r>
      <w:r w:rsidRPr="00D7286F">
        <w:rPr>
          <w:rFonts w:ascii="Times New Roman" w:hAnsi="Times New Roman"/>
          <w:color w:val="000000"/>
          <w:spacing w:val="5"/>
          <w:sz w:val="24"/>
          <w:szCs w:val="24"/>
        </w:rPr>
        <w:t xml:space="preserve"> Стойка игрока, техника подачи. Подача и прием волана. Учебная игра 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>в парах.</w:t>
      </w: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Элементы единоборств.   </w:t>
      </w:r>
      <w:r w:rsidRPr="00D7286F">
        <w:rPr>
          <w:rFonts w:ascii="Times New Roman" w:hAnsi="Times New Roman"/>
          <w:color w:val="000000"/>
          <w:sz w:val="24"/>
          <w:szCs w:val="24"/>
        </w:rPr>
        <w:t>Техника безопасности при занятиях единоборствами. Овладение приемами страховки, подвижные игры с элементами единоборств. Захваты и освобождение от захватов. Основные средства защиты и самообороны. Элементы техники национальных видов спорта.</w:t>
      </w:r>
      <w:r w:rsidRPr="00D7286F">
        <w:rPr>
          <w:rFonts w:ascii="Times New Roman" w:hAnsi="Times New Roman"/>
          <w:bCs/>
          <w:color w:val="000000"/>
          <w:sz w:val="24"/>
          <w:szCs w:val="24"/>
        </w:rPr>
        <w:t xml:space="preserve"> Учебная схватка по одному из видов единоборств.</w:t>
      </w:r>
    </w:p>
    <w:p w:rsidR="005A0EC0" w:rsidRPr="00D7286F" w:rsidRDefault="005A0EC0" w:rsidP="00D7286F">
      <w:pPr>
        <w:shd w:val="clear" w:color="auto" w:fill="FFFFFF"/>
        <w:spacing w:after="0"/>
        <w:ind w:left="550" w:right="34"/>
        <w:jc w:val="both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pacing w:val="1"/>
          <w:sz w:val="24"/>
          <w:szCs w:val="24"/>
        </w:rPr>
        <w:t>Спортивные игры (</w:t>
      </w: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баскетбол). </w:t>
      </w:r>
      <w:r w:rsidRPr="00D7286F">
        <w:rPr>
          <w:rFonts w:ascii="Times New Roman" w:hAnsi="Times New Roman"/>
          <w:color w:val="000000"/>
          <w:sz w:val="24"/>
          <w:szCs w:val="24"/>
        </w:rPr>
        <w:t>Командные (игровые) виды спорта. Правила соревнований по баскетболу.  Баскетбол – передача мяча, ведение мяча, бросок в кольцо, действия нападающего против нескольких защитников.Сочетание приемов передвижений и остановок игрока. Передачи мяча разными способами на месте. Варианты ловли и передачи мяча в движении. Ведение мяча с сопротивлением в движении.  Броски по кольцу со штрафной, с трёх очковой линии. Личная зашита. Передача мяча в движении различными способами со сменой мест. Развитие координационных способностей. Бросок от груди с дальней дистанции. Совершенствование физических способностей и их влияние на физическое развитие. Штрафной бросок. Бросок одной рукой от плеча с места с сопротивлением. Передачи мяча разными способами в движении в тройках, с сопротивлением. Индивидуальные и командные тактические действия в нападении. Учебная игра в баскетбол с использованием изученных ранее комбинаций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A0EC0" w:rsidRDefault="005A0EC0" w:rsidP="001D33BE">
      <w:pPr>
        <w:spacing w:after="0"/>
        <w:ind w:lef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b/>
          <w:color w:val="000000"/>
          <w:spacing w:val="1"/>
          <w:sz w:val="24"/>
          <w:szCs w:val="24"/>
        </w:rPr>
        <w:t>Спортивные игры (</w:t>
      </w:r>
      <w:r w:rsidRPr="00D7286F">
        <w:rPr>
          <w:rFonts w:ascii="Times New Roman" w:hAnsi="Times New Roman"/>
          <w:b/>
          <w:color w:val="000000"/>
          <w:sz w:val="24"/>
          <w:szCs w:val="24"/>
        </w:rPr>
        <w:t xml:space="preserve">футбол, мини-футбол).   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Командные (игровые) виды спорта. Правила соревнований по футболу. Передача мяча, ведение мяча, игра головой, использование корпуса, обыгрыш сближающихся противников, финты. </w:t>
      </w:r>
      <w:r w:rsidRPr="00D7286F">
        <w:rPr>
          <w:rFonts w:ascii="Times New Roman" w:hAnsi="Times New Roman"/>
          <w:color w:val="000000"/>
          <w:spacing w:val="1"/>
          <w:sz w:val="24"/>
          <w:szCs w:val="24"/>
        </w:rPr>
        <w:t xml:space="preserve">Варианты ведения мяча без сопротивления и с </w:t>
      </w:r>
      <w:r w:rsidRPr="00D7286F">
        <w:rPr>
          <w:rFonts w:ascii="Times New Roman" w:hAnsi="Times New Roman"/>
          <w:color w:val="000000"/>
          <w:spacing w:val="3"/>
          <w:sz w:val="24"/>
          <w:szCs w:val="24"/>
        </w:rPr>
        <w:t xml:space="preserve">сопротивлением защитника. </w:t>
      </w:r>
      <w:r w:rsidRPr="00D7286F">
        <w:rPr>
          <w:rFonts w:ascii="Times New Roman" w:hAnsi="Times New Roman"/>
          <w:color w:val="000000"/>
          <w:sz w:val="24"/>
          <w:szCs w:val="24"/>
        </w:rPr>
        <w:t>Действия против игрока без мяча и с мячом.</w:t>
      </w:r>
      <w:r w:rsidRPr="00D7286F">
        <w:rPr>
          <w:rFonts w:ascii="Times New Roman" w:hAnsi="Times New Roman"/>
          <w:color w:val="000000"/>
          <w:spacing w:val="6"/>
          <w:sz w:val="24"/>
          <w:szCs w:val="24"/>
        </w:rPr>
        <w:t xml:space="preserve"> Комбинации из освоенных элементов техники </w:t>
      </w:r>
      <w:r w:rsidRPr="00D7286F">
        <w:rPr>
          <w:rFonts w:ascii="Times New Roman" w:hAnsi="Times New Roman"/>
          <w:color w:val="000000"/>
          <w:spacing w:val="5"/>
          <w:sz w:val="24"/>
          <w:szCs w:val="24"/>
        </w:rPr>
        <w:t>перемещений и владения мячом.</w:t>
      </w:r>
      <w:r w:rsidRPr="00D7286F">
        <w:rPr>
          <w:rFonts w:ascii="Times New Roman" w:hAnsi="Times New Roman"/>
          <w:color w:val="000000"/>
          <w:sz w:val="24"/>
          <w:szCs w:val="24"/>
        </w:rPr>
        <w:t xml:space="preserve"> Специальные упражнения </w:t>
      </w:r>
      <w:r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D7286F">
        <w:rPr>
          <w:rFonts w:ascii="Times New Roman" w:hAnsi="Times New Roman"/>
          <w:color w:val="000000"/>
          <w:sz w:val="24"/>
          <w:szCs w:val="24"/>
        </w:rPr>
        <w:t>технические действия без мяча. Ведение мяча по прямой, «змейкой», с облеганием лежащих и стоящих предметов. Удары с места и в движении (по неподвижному и катящемуся мячу, после отскока мяча). Остановка катящегося мяча, приземление летящего мяча. Совершенствование технических приёмов и командно-тактиче</w:t>
      </w:r>
      <w:r>
        <w:rPr>
          <w:rFonts w:ascii="Times New Roman" w:hAnsi="Times New Roman"/>
          <w:color w:val="000000"/>
          <w:sz w:val="24"/>
          <w:szCs w:val="24"/>
        </w:rPr>
        <w:t>ских действий. Игра по правилам.</w:t>
      </w:r>
    </w:p>
    <w:p w:rsidR="005A0EC0" w:rsidRDefault="005A0EC0" w:rsidP="006B0D60">
      <w:pPr>
        <w:spacing w:after="0" w:line="240" w:lineRule="auto"/>
        <w:ind w:left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5A0EC0" w:rsidRDefault="005A0EC0" w:rsidP="006B0D60">
      <w:pPr>
        <w:spacing w:after="0" w:line="240" w:lineRule="auto"/>
        <w:ind w:left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5A0EC0" w:rsidRPr="001D33BE" w:rsidRDefault="005A0EC0" w:rsidP="006B0D60">
      <w:pPr>
        <w:spacing w:after="0" w:line="240" w:lineRule="auto"/>
        <w:ind w:left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D33BE">
        <w:rPr>
          <w:rFonts w:ascii="Times New Roman" w:hAnsi="Times New Roman"/>
          <w:b/>
          <w:sz w:val="24"/>
          <w:szCs w:val="24"/>
        </w:rPr>
        <w:t>Тематическое планирование по предмету «Физическая культура»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ООО.</w:t>
      </w:r>
    </w:p>
    <w:p w:rsidR="005A0EC0" w:rsidRPr="00D7286F" w:rsidRDefault="005A0EC0" w:rsidP="006B0D6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6B0D60">
      <w:pPr>
        <w:spacing w:after="0" w:line="240" w:lineRule="auto"/>
        <w:ind w:left="550"/>
        <w:jc w:val="center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Тематическое планирование</w:t>
      </w:r>
    </w:p>
    <w:p w:rsidR="005A0EC0" w:rsidRPr="00D7286F" w:rsidRDefault="005A0EC0" w:rsidP="001A61DA">
      <w:pPr>
        <w:spacing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5 к</w:t>
      </w:r>
      <w:r>
        <w:rPr>
          <w:rFonts w:ascii="Times New Roman" w:hAnsi="Times New Roman"/>
          <w:sz w:val="24"/>
          <w:szCs w:val="24"/>
        </w:rPr>
        <w:t>ласс</w:t>
      </w:r>
    </w:p>
    <w:tbl>
      <w:tblPr>
        <w:tblW w:w="10412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797"/>
        <w:gridCol w:w="1985"/>
      </w:tblGrid>
      <w:tr w:rsidR="005A0EC0" w:rsidRPr="00D7286F" w:rsidTr="00342614">
        <w:trPr>
          <w:trHeight w:val="164"/>
        </w:trPr>
        <w:tc>
          <w:tcPr>
            <w:tcW w:w="630" w:type="dxa"/>
          </w:tcPr>
          <w:p w:rsidR="005A0EC0" w:rsidRPr="009C0C85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A0EC0" w:rsidRPr="009C0C85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7797" w:type="dxa"/>
          </w:tcPr>
          <w:p w:rsidR="005A0EC0" w:rsidRPr="009C0C85" w:rsidRDefault="005A0EC0" w:rsidP="001D33BE">
            <w:pPr>
              <w:ind w:left="55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раздела</w:t>
            </w:r>
          </w:p>
        </w:tc>
        <w:tc>
          <w:tcPr>
            <w:tcW w:w="1985" w:type="dxa"/>
          </w:tcPr>
          <w:p w:rsidR="005A0EC0" w:rsidRPr="009C0C85" w:rsidRDefault="005A0EC0" w:rsidP="009C0C85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3179D4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797" w:type="dxa"/>
          </w:tcPr>
          <w:p w:rsidR="005A0EC0" w:rsidRPr="009C0C85" w:rsidRDefault="005A0EC0" w:rsidP="00D4603D">
            <w:pPr>
              <w:widowControl w:val="0"/>
              <w:autoSpaceDE w:val="0"/>
              <w:autoSpaceDN w:val="0"/>
              <w:adjustRightInd w:val="0"/>
              <w:spacing w:after="0"/>
              <w:ind w:left="186" w:firstLine="3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  <w:szCs w:val="24"/>
              </w:rPr>
              <w:t>Физическаякультуракакобластьзнаний</w:t>
            </w:r>
          </w:p>
        </w:tc>
        <w:tc>
          <w:tcPr>
            <w:tcW w:w="1985" w:type="dxa"/>
          </w:tcPr>
          <w:p w:rsidR="005A0EC0" w:rsidRPr="009C0C85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342614">
        <w:trPr>
          <w:cantSplit/>
          <w:trHeight w:val="470"/>
        </w:trPr>
        <w:tc>
          <w:tcPr>
            <w:tcW w:w="630" w:type="dxa"/>
            <w:vAlign w:val="center"/>
          </w:tcPr>
          <w:p w:rsidR="005A0EC0" w:rsidRPr="009C0C85" w:rsidRDefault="005A0EC0" w:rsidP="003179D4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572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Историяисовременноеразвитиефизическойкультуры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right="13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1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9C0C85">
            <w:pPr>
              <w:pStyle w:val="TableParagraph"/>
              <w:spacing w:line="360" w:lineRule="auto"/>
              <w:ind w:left="110" w:right="284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Современноепредставлениеофизической</w:t>
            </w:r>
            <w:r>
              <w:rPr>
                <w:sz w:val="24"/>
                <w:szCs w:val="24"/>
              </w:rPr>
              <w:t xml:space="preserve">культуре </w:t>
            </w:r>
            <w:r w:rsidRPr="009C0C85">
              <w:rPr>
                <w:sz w:val="24"/>
                <w:szCs w:val="24"/>
              </w:rPr>
              <w:t>(основныепонятия)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right="13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1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Физическаякультурачеловека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right="13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1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797" w:type="dxa"/>
          </w:tcPr>
          <w:p w:rsidR="005A0EC0" w:rsidRPr="009C0C85" w:rsidRDefault="005A0EC0" w:rsidP="000848D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Способыдвигательной(физкультурной)деятельности</w:t>
            </w:r>
          </w:p>
        </w:tc>
        <w:tc>
          <w:tcPr>
            <w:tcW w:w="1985" w:type="dxa"/>
          </w:tcPr>
          <w:p w:rsidR="005A0EC0" w:rsidRPr="00D7286F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342614">
        <w:trPr>
          <w:trHeight w:val="463"/>
        </w:trPr>
        <w:tc>
          <w:tcPr>
            <w:tcW w:w="630" w:type="dxa"/>
            <w:vAlign w:val="center"/>
          </w:tcPr>
          <w:p w:rsidR="005A0EC0" w:rsidRPr="00D7286F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342614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9C0C85">
              <w:rPr>
                <w:rFonts w:ascii="Times New Roman" w:hAnsi="Times New Roman"/>
                <w:sz w:val="24"/>
              </w:rPr>
              <w:t>Организация</w:t>
            </w:r>
            <w:r w:rsidRPr="009C0C85">
              <w:rPr>
                <w:rFonts w:ascii="Times New Roman" w:hAnsi="Times New Roman"/>
                <w:sz w:val="24"/>
              </w:rPr>
              <w:tab/>
              <w:t>и</w:t>
            </w:r>
            <w:r w:rsidRPr="009C0C85">
              <w:rPr>
                <w:rFonts w:ascii="Times New Roman" w:hAnsi="Times New Roman"/>
                <w:sz w:val="24"/>
              </w:rPr>
              <w:tab/>
              <w:t>проведение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 xml:space="preserve"> самостоятельных занятийфизическойкультурой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:rsidR="005A0EC0" w:rsidRPr="009C0C85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5A0EC0" w:rsidRPr="009C0C85" w:rsidRDefault="005A0EC0" w:rsidP="000848D3">
            <w:pPr>
              <w:widowControl w:val="0"/>
              <w:autoSpaceDE w:val="0"/>
              <w:autoSpaceDN w:val="0"/>
              <w:adjustRightInd w:val="0"/>
              <w:spacing w:after="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</w:rPr>
              <w:t>Впроцессеурока</w:t>
            </w:r>
          </w:p>
        </w:tc>
      </w:tr>
      <w:tr w:rsidR="005A0EC0" w:rsidRPr="00D7286F" w:rsidTr="00342614">
        <w:trPr>
          <w:trHeight w:val="70"/>
        </w:trPr>
        <w:tc>
          <w:tcPr>
            <w:tcW w:w="630" w:type="dxa"/>
            <w:vAlign w:val="center"/>
          </w:tcPr>
          <w:p w:rsidR="005A0EC0" w:rsidRPr="00D7286F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342614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Оценка </w:t>
            </w:r>
            <w:r w:rsidRPr="009C0C85">
              <w:rPr>
                <w:rFonts w:ascii="Times New Roman" w:hAnsi="Times New Roman"/>
                <w:sz w:val="24"/>
              </w:rPr>
              <w:t xml:space="preserve"> эффективности</w:t>
            </w:r>
            <w:r w:rsidRPr="009C0C85">
              <w:rPr>
                <w:rFonts w:ascii="Times New Roman" w:hAnsi="Times New Roman"/>
                <w:sz w:val="24"/>
              </w:rPr>
              <w:tab/>
              <w:t>занятий</w:t>
            </w:r>
            <w:r w:rsidRPr="009C0C85">
              <w:rPr>
                <w:rFonts w:ascii="Times New Roman" w:hAnsi="Times New Roman"/>
                <w:sz w:val="24"/>
              </w:rPr>
              <w:tab/>
            </w:r>
            <w:r w:rsidRPr="009C0C85">
              <w:rPr>
                <w:rFonts w:ascii="Times New Roman" w:hAnsi="Times New Roman"/>
                <w:spacing w:val="-1"/>
                <w:sz w:val="24"/>
              </w:rPr>
              <w:t>физической</w:t>
            </w:r>
            <w:r w:rsidRPr="009C0C85">
              <w:rPr>
                <w:rFonts w:ascii="Times New Roman" w:hAnsi="Times New Roman"/>
                <w:sz w:val="24"/>
              </w:rPr>
              <w:t>культурой</w:t>
            </w:r>
          </w:p>
        </w:tc>
        <w:tc>
          <w:tcPr>
            <w:tcW w:w="1985" w:type="dxa"/>
          </w:tcPr>
          <w:p w:rsidR="005A0EC0" w:rsidRPr="00D7286F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342614">
        <w:trPr>
          <w:trHeight w:val="505"/>
        </w:trPr>
        <w:tc>
          <w:tcPr>
            <w:tcW w:w="630" w:type="dxa"/>
            <w:vAlign w:val="center"/>
          </w:tcPr>
          <w:p w:rsidR="005A0EC0" w:rsidRPr="00D7286F" w:rsidRDefault="005A0EC0" w:rsidP="001A61D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3.</w:t>
            </w:r>
          </w:p>
        </w:tc>
        <w:tc>
          <w:tcPr>
            <w:tcW w:w="9782" w:type="dxa"/>
            <w:gridSpan w:val="2"/>
          </w:tcPr>
          <w:p w:rsidR="005A0EC0" w:rsidRPr="00D7286F" w:rsidRDefault="005A0EC0" w:rsidP="00342614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Физическое</w:t>
            </w:r>
            <w:r>
              <w:rPr>
                <w:rFonts w:ascii="Times New Roman" w:hAnsi="Times New Roman"/>
                <w:b/>
                <w:sz w:val="24"/>
              </w:rPr>
              <w:t>совершенствование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Спортивно-оздоровительнаядеятельность</w:t>
            </w:r>
          </w:p>
        </w:tc>
        <w:tc>
          <w:tcPr>
            <w:tcW w:w="1985" w:type="dxa"/>
          </w:tcPr>
          <w:p w:rsidR="005A0EC0" w:rsidRDefault="005A0EC0" w:rsidP="00342614">
            <w:pPr>
              <w:pStyle w:val="TableParagraph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Легкаяатлетика</w:t>
            </w:r>
          </w:p>
        </w:tc>
        <w:tc>
          <w:tcPr>
            <w:tcW w:w="1985" w:type="dxa"/>
          </w:tcPr>
          <w:p w:rsidR="005A0EC0" w:rsidRDefault="005A0EC0" w:rsidP="00342614">
            <w:pPr>
              <w:pStyle w:val="TableParagraph"/>
              <w:spacing w:before="2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Спортивныеигры</w:t>
            </w:r>
          </w:p>
        </w:tc>
        <w:tc>
          <w:tcPr>
            <w:tcW w:w="1985" w:type="dxa"/>
          </w:tcPr>
          <w:p w:rsidR="005A0EC0" w:rsidRDefault="005A0EC0" w:rsidP="00342614">
            <w:pPr>
              <w:pStyle w:val="TableParagraph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Плавание</w:t>
            </w:r>
          </w:p>
        </w:tc>
        <w:tc>
          <w:tcPr>
            <w:tcW w:w="1985" w:type="dxa"/>
          </w:tcPr>
          <w:p w:rsidR="005A0EC0" w:rsidRPr="009C0C85" w:rsidRDefault="005A0EC0" w:rsidP="00342614">
            <w:pPr>
              <w:pStyle w:val="TableParagraph"/>
              <w:ind w:left="321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3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Лыжныегонки</w:t>
            </w:r>
          </w:p>
        </w:tc>
        <w:tc>
          <w:tcPr>
            <w:tcW w:w="1985" w:type="dxa"/>
          </w:tcPr>
          <w:p w:rsidR="005A0EC0" w:rsidRDefault="005A0EC0" w:rsidP="00342614">
            <w:pPr>
              <w:pStyle w:val="TableParagraph"/>
              <w:spacing w:before="2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5A0EC0" w:rsidRPr="00D7286F" w:rsidTr="00342614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Гимнастикасосновамиакробатики</w:t>
            </w:r>
          </w:p>
        </w:tc>
        <w:tc>
          <w:tcPr>
            <w:tcW w:w="1985" w:type="dxa"/>
          </w:tcPr>
          <w:p w:rsidR="005A0EC0" w:rsidRPr="009C0C85" w:rsidRDefault="005A0EC0" w:rsidP="00342614">
            <w:pPr>
              <w:pStyle w:val="TableParagraph"/>
              <w:ind w:left="321"/>
              <w:jc w:val="center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13</w:t>
            </w:r>
          </w:p>
        </w:tc>
      </w:tr>
      <w:tr w:rsidR="005A0EC0" w:rsidRPr="00D7286F" w:rsidTr="00342614">
        <w:trPr>
          <w:trHeight w:val="450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Национальнаяборьба(Корэш)</w:t>
            </w:r>
          </w:p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5A0EC0" w:rsidRPr="009C0C85" w:rsidRDefault="005A0EC0" w:rsidP="00342614">
            <w:pPr>
              <w:pStyle w:val="TableParagraph"/>
              <w:ind w:left="321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3</w:t>
            </w:r>
          </w:p>
        </w:tc>
      </w:tr>
      <w:tr w:rsidR="005A0EC0" w:rsidRPr="00D7286F" w:rsidTr="00342614">
        <w:trPr>
          <w:trHeight w:val="615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pacing w:val="-1"/>
                <w:sz w:val="24"/>
                <w:szCs w:val="24"/>
              </w:rPr>
              <w:t>Прикладно-ориентированная</w:t>
            </w:r>
            <w:r w:rsidRPr="001D33BE">
              <w:rPr>
                <w:sz w:val="24"/>
                <w:szCs w:val="24"/>
              </w:rPr>
              <w:t>физкультурнаядеятельность</w:t>
            </w:r>
          </w:p>
        </w:tc>
        <w:tc>
          <w:tcPr>
            <w:tcW w:w="1985" w:type="dxa"/>
          </w:tcPr>
          <w:p w:rsidR="005A0EC0" w:rsidRPr="000848D3" w:rsidRDefault="005A0EC0" w:rsidP="000848D3">
            <w:pPr>
              <w:rPr>
                <w:rFonts w:ascii="Times New Roman" w:hAnsi="Times New Roman"/>
                <w:w w:val="99"/>
                <w:sz w:val="24"/>
                <w:szCs w:val="24"/>
              </w:rPr>
            </w:pPr>
            <w:r w:rsidRPr="000848D3">
              <w:rPr>
                <w:rFonts w:ascii="Times New Roman" w:hAnsi="Times New Roman"/>
                <w:w w:val="99"/>
                <w:sz w:val="24"/>
                <w:szCs w:val="24"/>
              </w:rPr>
              <w:t>В течение года</w:t>
            </w:r>
          </w:p>
        </w:tc>
      </w:tr>
      <w:tr w:rsidR="005A0EC0" w:rsidRPr="00D7286F" w:rsidTr="00342614">
        <w:trPr>
          <w:trHeight w:val="405"/>
        </w:trPr>
        <w:tc>
          <w:tcPr>
            <w:tcW w:w="630" w:type="dxa"/>
            <w:vAlign w:val="center"/>
          </w:tcPr>
          <w:p w:rsidR="005A0EC0" w:rsidRPr="00D7286F" w:rsidRDefault="005A0EC0" w:rsidP="00D7286F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ind w:left="110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5A0EC0" w:rsidRPr="000848D3" w:rsidRDefault="005A0EC0" w:rsidP="00342614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70</w:t>
            </w:r>
          </w:p>
        </w:tc>
      </w:tr>
    </w:tbl>
    <w:p w:rsidR="005A0EC0" w:rsidRDefault="005A0EC0" w:rsidP="001D33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A0EC0" w:rsidRDefault="005A0EC0" w:rsidP="00342614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342614">
      <w:pPr>
        <w:spacing w:after="0" w:line="240" w:lineRule="auto"/>
        <w:ind w:left="550"/>
        <w:jc w:val="center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Тематическое планирование</w:t>
      </w:r>
    </w:p>
    <w:p w:rsidR="005A0EC0" w:rsidRPr="00D7286F" w:rsidRDefault="005A0EC0" w:rsidP="00342614">
      <w:pPr>
        <w:spacing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D7286F">
        <w:rPr>
          <w:rFonts w:ascii="Times New Roman" w:hAnsi="Times New Roman"/>
          <w:sz w:val="24"/>
          <w:szCs w:val="24"/>
        </w:rPr>
        <w:t xml:space="preserve"> к</w:t>
      </w:r>
      <w:r>
        <w:rPr>
          <w:rFonts w:ascii="Times New Roman" w:hAnsi="Times New Roman"/>
          <w:sz w:val="24"/>
          <w:szCs w:val="24"/>
        </w:rPr>
        <w:t>ласс</w:t>
      </w:r>
    </w:p>
    <w:tbl>
      <w:tblPr>
        <w:tblW w:w="10412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797"/>
        <w:gridCol w:w="1985"/>
      </w:tblGrid>
      <w:tr w:rsidR="005A0EC0" w:rsidRPr="00D7286F" w:rsidTr="001A6BE5">
        <w:trPr>
          <w:trHeight w:val="164"/>
        </w:trPr>
        <w:tc>
          <w:tcPr>
            <w:tcW w:w="630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7797" w:type="dxa"/>
          </w:tcPr>
          <w:p w:rsidR="005A0EC0" w:rsidRPr="009C0C85" w:rsidRDefault="005A0EC0" w:rsidP="001D33BE">
            <w:pPr>
              <w:ind w:left="55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раздела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186" w:firstLine="3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  <w:szCs w:val="24"/>
              </w:rPr>
              <w:t>Физическаякультуракакобластьзнаний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1A6BE5">
        <w:trPr>
          <w:cantSplit/>
          <w:trHeight w:val="470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572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Историяисовременноеразвитиефизическойкультуры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right="13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1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284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Современноепредставлениеофизической</w:t>
            </w:r>
            <w:r>
              <w:rPr>
                <w:sz w:val="24"/>
                <w:szCs w:val="24"/>
              </w:rPr>
              <w:t xml:space="preserve">культуре </w:t>
            </w:r>
            <w:r w:rsidRPr="009C0C85">
              <w:rPr>
                <w:sz w:val="24"/>
                <w:szCs w:val="24"/>
              </w:rPr>
              <w:t>(основныепонятия)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right="13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1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Физическаякультурачеловека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right="13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1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Способыдвигательной(физкультурной)деятельности</w:t>
            </w:r>
          </w:p>
        </w:tc>
        <w:tc>
          <w:tcPr>
            <w:tcW w:w="1985" w:type="dxa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1A6BE5">
        <w:trPr>
          <w:trHeight w:val="463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CE67C5" w:rsidRDefault="005A0EC0" w:rsidP="00CE67C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9C0C85">
              <w:rPr>
                <w:rFonts w:ascii="Times New Roman" w:hAnsi="Times New Roman"/>
                <w:sz w:val="24"/>
              </w:rPr>
              <w:t>Организация</w:t>
            </w:r>
            <w:r w:rsidRPr="009C0C85">
              <w:rPr>
                <w:rFonts w:ascii="Times New Roman" w:hAnsi="Times New Roman"/>
                <w:sz w:val="24"/>
              </w:rPr>
              <w:tab/>
              <w:t>и</w:t>
            </w:r>
            <w:r w:rsidRPr="009C0C85">
              <w:rPr>
                <w:rFonts w:ascii="Times New Roman" w:hAnsi="Times New Roman"/>
                <w:sz w:val="24"/>
              </w:rPr>
              <w:tab/>
              <w:t>проведение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 xml:space="preserve"> самостоятельных занятийфизическойкультурой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</w:rPr>
              <w:t>Впроцессеурока</w:t>
            </w:r>
          </w:p>
        </w:tc>
      </w:tr>
      <w:tr w:rsidR="005A0EC0" w:rsidRPr="00D7286F" w:rsidTr="001A6BE5">
        <w:trPr>
          <w:trHeight w:val="70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Оценка </w:t>
            </w:r>
            <w:r w:rsidRPr="009C0C85">
              <w:rPr>
                <w:rFonts w:ascii="Times New Roman" w:hAnsi="Times New Roman"/>
                <w:sz w:val="24"/>
              </w:rPr>
              <w:t xml:space="preserve"> эффективности</w:t>
            </w:r>
            <w:r w:rsidRPr="009C0C85">
              <w:rPr>
                <w:rFonts w:ascii="Times New Roman" w:hAnsi="Times New Roman"/>
                <w:sz w:val="24"/>
              </w:rPr>
              <w:tab/>
              <w:t>занятий</w:t>
            </w:r>
            <w:r w:rsidRPr="009C0C85">
              <w:rPr>
                <w:rFonts w:ascii="Times New Roman" w:hAnsi="Times New Roman"/>
                <w:sz w:val="24"/>
              </w:rPr>
              <w:tab/>
            </w:r>
            <w:r w:rsidRPr="009C0C85">
              <w:rPr>
                <w:rFonts w:ascii="Times New Roman" w:hAnsi="Times New Roman"/>
                <w:spacing w:val="-1"/>
                <w:sz w:val="24"/>
              </w:rPr>
              <w:t>физической</w:t>
            </w:r>
            <w:r w:rsidRPr="009C0C85">
              <w:rPr>
                <w:rFonts w:ascii="Times New Roman" w:hAnsi="Times New Roman"/>
                <w:sz w:val="24"/>
              </w:rPr>
              <w:t>культурой</w:t>
            </w:r>
          </w:p>
        </w:tc>
        <w:tc>
          <w:tcPr>
            <w:tcW w:w="1985" w:type="dxa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1A6BE5">
        <w:trPr>
          <w:trHeight w:val="50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3.</w:t>
            </w:r>
          </w:p>
        </w:tc>
        <w:tc>
          <w:tcPr>
            <w:tcW w:w="9782" w:type="dxa"/>
            <w:gridSpan w:val="2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Физическое</w:t>
            </w:r>
            <w:r>
              <w:rPr>
                <w:rFonts w:ascii="Times New Roman" w:hAnsi="Times New Roman"/>
                <w:b/>
                <w:sz w:val="24"/>
              </w:rPr>
              <w:t>совершенствование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Спортивно-оздоровительнаядеятельность</w:t>
            </w:r>
          </w:p>
        </w:tc>
        <w:tc>
          <w:tcPr>
            <w:tcW w:w="1985" w:type="dxa"/>
          </w:tcPr>
          <w:p w:rsidR="005A0EC0" w:rsidRDefault="005A0EC0" w:rsidP="001A6BE5">
            <w:pPr>
              <w:pStyle w:val="TableParagraph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Легкаяатлетика</w:t>
            </w:r>
          </w:p>
        </w:tc>
        <w:tc>
          <w:tcPr>
            <w:tcW w:w="1985" w:type="dxa"/>
          </w:tcPr>
          <w:p w:rsidR="005A0EC0" w:rsidRDefault="005A0EC0" w:rsidP="001A6BE5">
            <w:pPr>
              <w:pStyle w:val="TableParagraph"/>
              <w:spacing w:before="2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Спортивныеигры</w:t>
            </w:r>
          </w:p>
        </w:tc>
        <w:tc>
          <w:tcPr>
            <w:tcW w:w="1985" w:type="dxa"/>
          </w:tcPr>
          <w:p w:rsidR="005A0EC0" w:rsidRDefault="005A0EC0" w:rsidP="001A6BE5">
            <w:pPr>
              <w:pStyle w:val="TableParagraph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Плавание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left="321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3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Лыжныегонки</w:t>
            </w:r>
          </w:p>
        </w:tc>
        <w:tc>
          <w:tcPr>
            <w:tcW w:w="1985" w:type="dxa"/>
          </w:tcPr>
          <w:p w:rsidR="005A0EC0" w:rsidRDefault="005A0EC0" w:rsidP="001A6BE5">
            <w:pPr>
              <w:pStyle w:val="TableParagraph"/>
              <w:spacing w:before="2"/>
              <w:ind w:left="32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Гимнастикасосновамиакробатики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left="321"/>
              <w:jc w:val="center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13</w:t>
            </w:r>
          </w:p>
        </w:tc>
      </w:tr>
      <w:tr w:rsidR="005A0EC0" w:rsidRPr="00D7286F" w:rsidTr="001A6BE5">
        <w:trPr>
          <w:trHeight w:val="450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Национальнаяборьба(Корэш)</w:t>
            </w:r>
          </w:p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5A0EC0" w:rsidRPr="009C0C85" w:rsidRDefault="005A0EC0" w:rsidP="001A6BE5">
            <w:pPr>
              <w:pStyle w:val="TableParagraph"/>
              <w:ind w:left="321"/>
              <w:jc w:val="center"/>
              <w:rPr>
                <w:sz w:val="24"/>
                <w:szCs w:val="24"/>
              </w:rPr>
            </w:pPr>
            <w:r w:rsidRPr="009C0C85">
              <w:rPr>
                <w:w w:val="99"/>
                <w:sz w:val="24"/>
                <w:szCs w:val="24"/>
              </w:rPr>
              <w:t>3</w:t>
            </w:r>
          </w:p>
        </w:tc>
      </w:tr>
      <w:tr w:rsidR="005A0EC0" w:rsidRPr="00D7286F" w:rsidTr="001A6BE5">
        <w:trPr>
          <w:trHeight w:val="61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pacing w:val="-1"/>
                <w:sz w:val="24"/>
                <w:szCs w:val="24"/>
              </w:rPr>
              <w:t>Прикладно-ориентированная</w:t>
            </w:r>
            <w:r w:rsidRPr="001D33BE">
              <w:rPr>
                <w:sz w:val="24"/>
                <w:szCs w:val="24"/>
              </w:rPr>
              <w:t>физкультурнаядеятельность</w:t>
            </w:r>
          </w:p>
        </w:tc>
        <w:tc>
          <w:tcPr>
            <w:tcW w:w="1985" w:type="dxa"/>
          </w:tcPr>
          <w:p w:rsidR="005A0EC0" w:rsidRPr="000848D3" w:rsidRDefault="005A0EC0" w:rsidP="001A6BE5">
            <w:pPr>
              <w:rPr>
                <w:rFonts w:ascii="Times New Roman" w:hAnsi="Times New Roman"/>
                <w:w w:val="99"/>
                <w:sz w:val="24"/>
                <w:szCs w:val="24"/>
              </w:rPr>
            </w:pPr>
            <w:r w:rsidRPr="000848D3">
              <w:rPr>
                <w:rFonts w:ascii="Times New Roman" w:hAnsi="Times New Roman"/>
                <w:w w:val="99"/>
                <w:sz w:val="24"/>
                <w:szCs w:val="24"/>
              </w:rPr>
              <w:t>В течение года</w:t>
            </w:r>
          </w:p>
        </w:tc>
      </w:tr>
      <w:tr w:rsidR="005A0EC0" w:rsidRPr="00D7286F" w:rsidTr="001A6BE5">
        <w:trPr>
          <w:trHeight w:val="40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ind w:left="110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5A0EC0" w:rsidRPr="000848D3" w:rsidRDefault="005A0EC0" w:rsidP="001A6BE5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70</w:t>
            </w:r>
          </w:p>
        </w:tc>
      </w:tr>
    </w:tbl>
    <w:p w:rsidR="005A0EC0" w:rsidRDefault="005A0EC0" w:rsidP="001D33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A0EC0" w:rsidRDefault="005A0EC0" w:rsidP="008A1D1E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Default="005A0EC0" w:rsidP="008A1D1E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Default="005A0EC0" w:rsidP="008A1D1E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Default="005A0EC0" w:rsidP="008A1D1E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8A1D1E">
      <w:pPr>
        <w:spacing w:after="0" w:line="240" w:lineRule="auto"/>
        <w:ind w:left="550"/>
        <w:jc w:val="center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Тематическое планирование</w:t>
      </w:r>
    </w:p>
    <w:p w:rsidR="005A0EC0" w:rsidRPr="00D7286F" w:rsidRDefault="005A0EC0" w:rsidP="001D33BE">
      <w:pPr>
        <w:spacing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 </w:t>
      </w:r>
      <w:r w:rsidRPr="00D7286F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ласс</w:t>
      </w:r>
    </w:p>
    <w:tbl>
      <w:tblPr>
        <w:tblW w:w="10412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797"/>
        <w:gridCol w:w="1985"/>
      </w:tblGrid>
      <w:tr w:rsidR="005A0EC0" w:rsidRPr="00D7286F" w:rsidTr="008A1D1E">
        <w:trPr>
          <w:trHeight w:val="164"/>
        </w:trPr>
        <w:tc>
          <w:tcPr>
            <w:tcW w:w="630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7797" w:type="dxa"/>
          </w:tcPr>
          <w:p w:rsidR="005A0EC0" w:rsidRPr="009C0C85" w:rsidRDefault="005A0EC0" w:rsidP="001D33BE">
            <w:pPr>
              <w:ind w:left="55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раздела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A0EC0" w:rsidRPr="00D7286F" w:rsidTr="008A1D1E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186" w:firstLine="3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  <w:szCs w:val="24"/>
              </w:rPr>
              <w:t>Физическаякультуракакобластьзнаний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8A1D1E">
        <w:trPr>
          <w:cantSplit/>
          <w:trHeight w:val="470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572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Историяисовременноеразвитиефизическойкультуры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 w:rsidRPr="006F4A69">
              <w:t>3</w:t>
            </w:r>
          </w:p>
        </w:tc>
      </w:tr>
      <w:tr w:rsidR="005A0EC0" w:rsidRPr="00D7286F" w:rsidTr="008A1D1E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284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Современноепредставлениеофизической</w:t>
            </w:r>
            <w:r>
              <w:rPr>
                <w:sz w:val="24"/>
                <w:szCs w:val="24"/>
              </w:rPr>
              <w:t xml:space="preserve">культуре </w:t>
            </w:r>
            <w:r w:rsidRPr="009C0C85">
              <w:rPr>
                <w:sz w:val="24"/>
                <w:szCs w:val="24"/>
              </w:rPr>
              <w:t>(основныепонятия)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 w:rsidRPr="006F4A69">
              <w:t>3</w:t>
            </w:r>
          </w:p>
        </w:tc>
      </w:tr>
      <w:tr w:rsidR="005A0EC0" w:rsidRPr="00D7286F" w:rsidTr="008A1D1E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Физическаякультурачеловека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 w:rsidRPr="006F4A69">
              <w:t>3</w:t>
            </w:r>
          </w:p>
        </w:tc>
      </w:tr>
      <w:tr w:rsidR="005A0EC0" w:rsidRPr="00D7286F" w:rsidTr="008A1D1E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Способыдвигательной(физкультурной)деятельности</w:t>
            </w:r>
          </w:p>
        </w:tc>
        <w:tc>
          <w:tcPr>
            <w:tcW w:w="1985" w:type="dxa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8A1D1E">
        <w:trPr>
          <w:trHeight w:val="463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CA63D6" w:rsidRDefault="005A0EC0" w:rsidP="00CA63D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CA63D6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проведение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самостоятельных занятийфизическойкультурой</w:t>
            </w:r>
          </w:p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</w:rPr>
              <w:t>Впроцессеурока</w:t>
            </w:r>
          </w:p>
        </w:tc>
      </w:tr>
      <w:tr w:rsidR="005A0EC0" w:rsidRPr="00D7286F" w:rsidTr="008A1D1E">
        <w:trPr>
          <w:trHeight w:val="70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Оценка </w:t>
            </w:r>
            <w:r w:rsidRPr="009C0C85">
              <w:rPr>
                <w:rFonts w:ascii="Times New Roman" w:hAnsi="Times New Roman"/>
                <w:sz w:val="24"/>
              </w:rPr>
              <w:t xml:space="preserve"> эффективности</w:t>
            </w:r>
            <w:r w:rsidRPr="009C0C85">
              <w:rPr>
                <w:rFonts w:ascii="Times New Roman" w:hAnsi="Times New Roman"/>
                <w:sz w:val="24"/>
              </w:rPr>
              <w:tab/>
              <w:t>занятий</w:t>
            </w:r>
            <w:r w:rsidRPr="009C0C85">
              <w:rPr>
                <w:rFonts w:ascii="Times New Roman" w:hAnsi="Times New Roman"/>
                <w:sz w:val="24"/>
              </w:rPr>
              <w:tab/>
            </w:r>
            <w:r w:rsidRPr="009C0C85">
              <w:rPr>
                <w:rFonts w:ascii="Times New Roman" w:hAnsi="Times New Roman"/>
                <w:spacing w:val="-1"/>
                <w:sz w:val="24"/>
              </w:rPr>
              <w:t>физической</w:t>
            </w:r>
            <w:r w:rsidRPr="009C0C85">
              <w:rPr>
                <w:rFonts w:ascii="Times New Roman" w:hAnsi="Times New Roman"/>
                <w:sz w:val="24"/>
              </w:rPr>
              <w:t>культурой</w:t>
            </w:r>
          </w:p>
        </w:tc>
        <w:tc>
          <w:tcPr>
            <w:tcW w:w="1985" w:type="dxa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8A1D1E">
        <w:trPr>
          <w:trHeight w:val="50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3.</w:t>
            </w:r>
          </w:p>
        </w:tc>
        <w:tc>
          <w:tcPr>
            <w:tcW w:w="9782" w:type="dxa"/>
            <w:gridSpan w:val="2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Физическое</w:t>
            </w:r>
            <w:r>
              <w:rPr>
                <w:rFonts w:ascii="Times New Roman" w:hAnsi="Times New Roman"/>
                <w:b/>
                <w:sz w:val="24"/>
              </w:rPr>
              <w:t>совершенствование</w:t>
            </w:r>
          </w:p>
        </w:tc>
      </w:tr>
      <w:tr w:rsidR="005A0EC0" w:rsidRPr="00D7286F" w:rsidTr="008A1D1E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Спортивно-оздоровительнаядеятельность</w:t>
            </w:r>
          </w:p>
        </w:tc>
        <w:tc>
          <w:tcPr>
            <w:tcW w:w="1985" w:type="dxa"/>
          </w:tcPr>
          <w:p w:rsidR="005A0EC0" w:rsidRPr="003E53FA" w:rsidRDefault="005A0EC0" w:rsidP="00CA63D6">
            <w:pPr>
              <w:pStyle w:val="TableParagraph"/>
              <w:ind w:left="14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105</w:t>
            </w:r>
          </w:p>
        </w:tc>
      </w:tr>
      <w:tr w:rsidR="005A0EC0" w:rsidRPr="00D7286F" w:rsidTr="008A1D1E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Легкаяатлетика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>
              <w:t>21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Спортивныеигры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>
              <w:t>53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spacing w:before="1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Плавание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>
              <w:t>2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spacing w:before="2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Лыжныегонки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>
              <w:t>14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ind w:left="10"/>
              <w:jc w:val="center"/>
              <w:rPr>
                <w:sz w:val="20"/>
              </w:rPr>
            </w:pP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Гимнастикасосновамиакробатики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 w:rsidRPr="006F4A69">
              <w:t>1</w:t>
            </w:r>
            <w:r>
              <w:t>1</w:t>
            </w:r>
          </w:p>
        </w:tc>
      </w:tr>
      <w:tr w:rsidR="005A0EC0" w:rsidRPr="00D7286F" w:rsidTr="001A6BE5">
        <w:trPr>
          <w:trHeight w:val="615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797" w:type="dxa"/>
          </w:tcPr>
          <w:p w:rsidR="005A0EC0" w:rsidRPr="001D33BE" w:rsidRDefault="005A0EC0" w:rsidP="001A6BE5">
            <w:pPr>
              <w:pStyle w:val="TableParagraph"/>
              <w:ind w:left="110"/>
              <w:rPr>
                <w:sz w:val="24"/>
                <w:szCs w:val="24"/>
              </w:rPr>
            </w:pPr>
            <w:r w:rsidRPr="001D33BE">
              <w:rPr>
                <w:spacing w:val="-1"/>
                <w:sz w:val="24"/>
                <w:szCs w:val="24"/>
              </w:rPr>
              <w:t>Прикладно-ориентированная</w:t>
            </w:r>
            <w:r w:rsidRPr="001D33BE">
              <w:rPr>
                <w:sz w:val="24"/>
                <w:szCs w:val="24"/>
              </w:rPr>
              <w:t>физкультурнаядеятельность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 w:rsidRPr="006F4A69">
              <w:t>В течение года</w:t>
            </w:r>
          </w:p>
        </w:tc>
      </w:tr>
      <w:tr w:rsidR="005A0EC0" w:rsidRPr="00D7286F" w:rsidTr="008A1D1E">
        <w:trPr>
          <w:trHeight w:val="40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ind w:left="110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5A0EC0" w:rsidRPr="006F4A69" w:rsidRDefault="005A0EC0" w:rsidP="006F4A69">
            <w:pPr>
              <w:pStyle w:val="TableParagraph"/>
              <w:jc w:val="center"/>
            </w:pPr>
            <w:r w:rsidRPr="006F4A69">
              <w:t>105</w:t>
            </w:r>
          </w:p>
        </w:tc>
      </w:tr>
    </w:tbl>
    <w:p w:rsidR="005A0EC0" w:rsidRPr="00D7286F" w:rsidRDefault="005A0EC0" w:rsidP="001D33BE">
      <w:pPr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CE67C5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Default="005A0EC0" w:rsidP="00CE67C5">
      <w:pPr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CE67C5">
      <w:pPr>
        <w:spacing w:after="0" w:line="240" w:lineRule="auto"/>
        <w:ind w:left="550"/>
        <w:jc w:val="center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Тематическое планирование</w:t>
      </w:r>
    </w:p>
    <w:p w:rsidR="005A0EC0" w:rsidRPr="00D7286F" w:rsidRDefault="005A0EC0" w:rsidP="00CE67C5">
      <w:pPr>
        <w:spacing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 </w:t>
      </w:r>
      <w:r w:rsidRPr="00D7286F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ласс</w:t>
      </w:r>
    </w:p>
    <w:tbl>
      <w:tblPr>
        <w:tblW w:w="10412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797"/>
        <w:gridCol w:w="1985"/>
      </w:tblGrid>
      <w:tr w:rsidR="005A0EC0" w:rsidRPr="00D7286F" w:rsidTr="00EB48FE">
        <w:trPr>
          <w:trHeight w:val="164"/>
        </w:trPr>
        <w:tc>
          <w:tcPr>
            <w:tcW w:w="630" w:type="dxa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7797" w:type="dxa"/>
          </w:tcPr>
          <w:p w:rsidR="005A0EC0" w:rsidRPr="009C0C85" w:rsidRDefault="005A0EC0" w:rsidP="00EB48FE">
            <w:pPr>
              <w:ind w:left="5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</w:rPr>
              <w:t>Видпрограммногоматериала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раздела</w:t>
            </w:r>
          </w:p>
        </w:tc>
        <w:tc>
          <w:tcPr>
            <w:tcW w:w="1985" w:type="dxa"/>
          </w:tcPr>
          <w:p w:rsidR="005A0EC0" w:rsidRPr="009C0C85" w:rsidRDefault="005A0EC0" w:rsidP="00EB48FE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782" w:type="dxa"/>
            <w:gridSpan w:val="2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  <w:szCs w:val="24"/>
              </w:rPr>
              <w:t>Физическаякультуракакобластьзнаний</w:t>
            </w:r>
          </w:p>
        </w:tc>
      </w:tr>
      <w:tr w:rsidR="005A0EC0" w:rsidRPr="00D7286F" w:rsidTr="00EB48FE">
        <w:trPr>
          <w:cantSplit/>
          <w:trHeight w:val="470"/>
        </w:trPr>
        <w:tc>
          <w:tcPr>
            <w:tcW w:w="630" w:type="dxa"/>
            <w:vAlign w:val="center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spacing w:line="360" w:lineRule="auto"/>
              <w:ind w:left="110" w:right="572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Историяисовременноеразвитиефизическойкультуры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spacing w:line="360" w:lineRule="auto"/>
              <w:ind w:left="110" w:right="284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Современноепредставлениеофизической</w:t>
            </w:r>
            <w:r>
              <w:rPr>
                <w:sz w:val="24"/>
                <w:szCs w:val="24"/>
              </w:rPr>
              <w:t xml:space="preserve">культуре </w:t>
            </w:r>
            <w:r w:rsidRPr="009C0C85">
              <w:rPr>
                <w:sz w:val="24"/>
                <w:szCs w:val="24"/>
              </w:rPr>
              <w:t>(основныепонятия)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Физическаякультурачеловека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782" w:type="dxa"/>
            <w:gridSpan w:val="2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Способыдвигательной(физкультурной)деятельности</w:t>
            </w:r>
          </w:p>
        </w:tc>
      </w:tr>
      <w:tr w:rsidR="005A0EC0" w:rsidRPr="00D7286F" w:rsidTr="00EB48FE">
        <w:trPr>
          <w:trHeight w:val="463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CA63D6" w:rsidRDefault="005A0EC0" w:rsidP="00EB48FE">
            <w:pPr>
              <w:tabs>
                <w:tab w:val="left" w:pos="1673"/>
                <w:tab w:val="left" w:pos="2038"/>
                <w:tab w:val="left" w:pos="3455"/>
              </w:tabs>
              <w:spacing w:line="273" w:lineRule="exact"/>
              <w:ind w:left="110"/>
              <w:rPr>
                <w:rFonts w:ascii="Times New Roman" w:hAnsi="Times New Roman"/>
                <w:sz w:val="24"/>
                <w:szCs w:val="24"/>
              </w:rPr>
            </w:pPr>
            <w:r w:rsidRPr="00CA63D6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проведение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самостоятельных занятийфизическойкультурой</w:t>
            </w:r>
          </w:p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</w:rPr>
              <w:t>Впроцессеурока</w:t>
            </w:r>
          </w:p>
        </w:tc>
      </w:tr>
      <w:tr w:rsidR="005A0EC0" w:rsidRPr="00D7286F" w:rsidTr="00EB48FE">
        <w:trPr>
          <w:trHeight w:val="70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Оценка </w:t>
            </w:r>
            <w:r w:rsidRPr="009C0C85">
              <w:rPr>
                <w:rFonts w:ascii="Times New Roman" w:hAnsi="Times New Roman"/>
                <w:sz w:val="24"/>
              </w:rPr>
              <w:t xml:space="preserve"> эффективности</w:t>
            </w:r>
            <w:r w:rsidRPr="009C0C85">
              <w:rPr>
                <w:rFonts w:ascii="Times New Roman" w:hAnsi="Times New Roman"/>
                <w:sz w:val="24"/>
              </w:rPr>
              <w:tab/>
              <w:t>занятий</w:t>
            </w:r>
            <w:r w:rsidRPr="009C0C85">
              <w:rPr>
                <w:rFonts w:ascii="Times New Roman" w:hAnsi="Times New Roman"/>
                <w:sz w:val="24"/>
              </w:rPr>
              <w:tab/>
            </w:r>
            <w:r w:rsidRPr="009C0C85">
              <w:rPr>
                <w:rFonts w:ascii="Times New Roman" w:hAnsi="Times New Roman"/>
                <w:spacing w:val="-1"/>
                <w:sz w:val="24"/>
              </w:rPr>
              <w:t>физической</w:t>
            </w:r>
            <w:r w:rsidRPr="009C0C85">
              <w:rPr>
                <w:rFonts w:ascii="Times New Roman" w:hAnsi="Times New Roman"/>
                <w:sz w:val="24"/>
              </w:rPr>
              <w:t>культурой</w:t>
            </w:r>
          </w:p>
        </w:tc>
        <w:tc>
          <w:tcPr>
            <w:tcW w:w="1985" w:type="dxa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EB48FE">
        <w:trPr>
          <w:trHeight w:val="505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3.</w:t>
            </w:r>
          </w:p>
        </w:tc>
        <w:tc>
          <w:tcPr>
            <w:tcW w:w="9782" w:type="dxa"/>
            <w:gridSpan w:val="2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Физическое</w:t>
            </w:r>
            <w:r>
              <w:rPr>
                <w:rFonts w:ascii="Times New Roman" w:hAnsi="Times New Roman"/>
                <w:b/>
                <w:sz w:val="24"/>
              </w:rPr>
              <w:t>совершенствование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Спортивно-оздоровительнаядеятельность</w:t>
            </w:r>
          </w:p>
        </w:tc>
        <w:tc>
          <w:tcPr>
            <w:tcW w:w="1985" w:type="dxa"/>
          </w:tcPr>
          <w:p w:rsidR="005A0EC0" w:rsidRPr="003E53FA" w:rsidRDefault="005A0EC0" w:rsidP="00EB48FE">
            <w:pPr>
              <w:pStyle w:val="TableParagraph"/>
              <w:ind w:left="142"/>
              <w:rPr>
                <w:sz w:val="24"/>
                <w:szCs w:val="24"/>
              </w:rPr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spacing w:before="2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Легкаяатлетика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18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</w:tcPr>
          <w:p w:rsidR="005A0EC0" w:rsidRDefault="005A0EC0" w:rsidP="00EB48FE">
            <w:pPr>
              <w:pStyle w:val="TableParagraph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Спортивныеигры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40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</w:tcPr>
          <w:p w:rsidR="005A0EC0" w:rsidRDefault="005A0EC0" w:rsidP="00EB48FE">
            <w:pPr>
              <w:pStyle w:val="TableParagraph"/>
              <w:spacing w:before="1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Плавание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8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</w:tcPr>
          <w:p w:rsidR="005A0EC0" w:rsidRDefault="005A0EC0" w:rsidP="00EB48FE">
            <w:pPr>
              <w:pStyle w:val="TableParagraph"/>
              <w:spacing w:before="2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spacing w:before="2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Лыжныегонки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16</w:t>
            </w:r>
          </w:p>
        </w:tc>
      </w:tr>
      <w:tr w:rsidR="005A0EC0" w:rsidRPr="00D7286F" w:rsidTr="00EB48FE">
        <w:trPr>
          <w:trHeight w:val="164"/>
        </w:trPr>
        <w:tc>
          <w:tcPr>
            <w:tcW w:w="630" w:type="dxa"/>
          </w:tcPr>
          <w:p w:rsidR="005A0EC0" w:rsidRDefault="005A0EC0" w:rsidP="00EB48FE">
            <w:pPr>
              <w:pStyle w:val="TableParagraph"/>
              <w:ind w:left="10"/>
              <w:jc w:val="center"/>
              <w:rPr>
                <w:sz w:val="20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Гимнастикасосновамиакробатики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14</w:t>
            </w:r>
          </w:p>
        </w:tc>
      </w:tr>
      <w:tr w:rsidR="005A0EC0" w:rsidRPr="00D7286F" w:rsidTr="00EB48FE">
        <w:trPr>
          <w:trHeight w:val="615"/>
        </w:trPr>
        <w:tc>
          <w:tcPr>
            <w:tcW w:w="630" w:type="dxa"/>
          </w:tcPr>
          <w:p w:rsidR="005A0EC0" w:rsidRDefault="005A0EC0" w:rsidP="00EB48FE">
            <w:pPr>
              <w:pStyle w:val="TableParagraph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9C0C85">
              <w:rPr>
                <w:b/>
                <w:spacing w:val="-1"/>
                <w:sz w:val="24"/>
                <w:szCs w:val="24"/>
              </w:rPr>
              <w:t>Прикладно-ориентированная</w:t>
            </w:r>
            <w:r w:rsidRPr="009C0C85">
              <w:rPr>
                <w:b/>
                <w:sz w:val="24"/>
                <w:szCs w:val="24"/>
              </w:rPr>
              <w:t>физкультурнаядеятельность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В течение года</w:t>
            </w:r>
          </w:p>
        </w:tc>
      </w:tr>
      <w:tr w:rsidR="005A0EC0" w:rsidRPr="00D7286F" w:rsidTr="00EB48FE">
        <w:trPr>
          <w:trHeight w:val="405"/>
        </w:trPr>
        <w:tc>
          <w:tcPr>
            <w:tcW w:w="630" w:type="dxa"/>
            <w:vAlign w:val="center"/>
          </w:tcPr>
          <w:p w:rsidR="005A0EC0" w:rsidRPr="00D7286F" w:rsidRDefault="005A0EC0" w:rsidP="00EB48FE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EB48FE">
            <w:pPr>
              <w:pStyle w:val="TableParagraph"/>
              <w:ind w:left="110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5A0EC0" w:rsidRPr="006F4A69" w:rsidRDefault="005A0EC0" w:rsidP="00EB48FE">
            <w:pPr>
              <w:pStyle w:val="TableParagraph"/>
              <w:jc w:val="center"/>
            </w:pPr>
            <w:r w:rsidRPr="006F4A69">
              <w:t>105</w:t>
            </w:r>
          </w:p>
        </w:tc>
      </w:tr>
    </w:tbl>
    <w:p w:rsidR="005A0EC0" w:rsidRDefault="005A0EC0" w:rsidP="00CE67C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F3486">
      <w:pPr>
        <w:spacing w:after="0" w:line="240" w:lineRule="auto"/>
        <w:ind w:left="550"/>
        <w:jc w:val="center"/>
        <w:rPr>
          <w:rFonts w:ascii="Times New Roman" w:hAnsi="Times New Roman"/>
          <w:color w:val="000000"/>
          <w:sz w:val="24"/>
          <w:szCs w:val="24"/>
        </w:rPr>
      </w:pPr>
      <w:r w:rsidRPr="00D7286F">
        <w:rPr>
          <w:rFonts w:ascii="Times New Roman" w:hAnsi="Times New Roman"/>
          <w:sz w:val="24"/>
          <w:szCs w:val="24"/>
        </w:rPr>
        <w:t>Тематическое планирование</w:t>
      </w:r>
    </w:p>
    <w:p w:rsidR="005A0EC0" w:rsidRPr="00D7286F" w:rsidRDefault="005A0EC0" w:rsidP="001D33BE">
      <w:pPr>
        <w:spacing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  </w:t>
      </w:r>
      <w:r w:rsidRPr="00D7286F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ласс</w:t>
      </w:r>
    </w:p>
    <w:tbl>
      <w:tblPr>
        <w:tblW w:w="10412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797"/>
        <w:gridCol w:w="1985"/>
      </w:tblGrid>
      <w:tr w:rsidR="005A0EC0" w:rsidRPr="00D7286F" w:rsidTr="001A6BE5">
        <w:trPr>
          <w:trHeight w:val="164"/>
        </w:trPr>
        <w:tc>
          <w:tcPr>
            <w:tcW w:w="630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7797" w:type="dxa"/>
          </w:tcPr>
          <w:p w:rsidR="005A0EC0" w:rsidRPr="009C0C85" w:rsidRDefault="005A0EC0" w:rsidP="001D33BE">
            <w:pPr>
              <w:ind w:left="55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раздела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186" w:firstLine="3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  <w:szCs w:val="24"/>
              </w:rPr>
              <w:t>Физическаякультуракакобластьзнаний</w:t>
            </w:r>
          </w:p>
        </w:tc>
        <w:tc>
          <w:tcPr>
            <w:tcW w:w="1985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1A6BE5">
        <w:trPr>
          <w:cantSplit/>
          <w:trHeight w:val="470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572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Историяисовременноеразвитиефизическойкультуры</w:t>
            </w:r>
          </w:p>
        </w:tc>
        <w:tc>
          <w:tcPr>
            <w:tcW w:w="1985" w:type="dxa"/>
          </w:tcPr>
          <w:p w:rsidR="005A0EC0" w:rsidRPr="006F4A69" w:rsidRDefault="005A0EC0" w:rsidP="001A6BE5">
            <w:pPr>
              <w:pStyle w:val="TableParagraph"/>
              <w:jc w:val="center"/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360" w:lineRule="auto"/>
              <w:ind w:left="110" w:right="284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Современноепредставлениеофизической</w:t>
            </w:r>
            <w:r>
              <w:rPr>
                <w:sz w:val="24"/>
                <w:szCs w:val="24"/>
              </w:rPr>
              <w:t xml:space="preserve">культуре </w:t>
            </w:r>
            <w:r w:rsidRPr="009C0C85">
              <w:rPr>
                <w:sz w:val="24"/>
                <w:szCs w:val="24"/>
              </w:rPr>
              <w:t>(основныепонятия)</w:t>
            </w:r>
          </w:p>
        </w:tc>
        <w:tc>
          <w:tcPr>
            <w:tcW w:w="1985" w:type="dxa"/>
          </w:tcPr>
          <w:p w:rsidR="005A0EC0" w:rsidRPr="006F4A69" w:rsidRDefault="005A0EC0" w:rsidP="001A6BE5">
            <w:pPr>
              <w:pStyle w:val="TableParagraph"/>
              <w:jc w:val="center"/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9C0C85">
              <w:rPr>
                <w:sz w:val="24"/>
                <w:szCs w:val="24"/>
              </w:rPr>
              <w:t>Физическаякультурачеловека</w:t>
            </w:r>
          </w:p>
        </w:tc>
        <w:tc>
          <w:tcPr>
            <w:tcW w:w="1985" w:type="dxa"/>
          </w:tcPr>
          <w:p w:rsidR="005A0EC0" w:rsidRPr="006F4A69" w:rsidRDefault="005A0EC0" w:rsidP="001A6BE5">
            <w:pPr>
              <w:pStyle w:val="TableParagraph"/>
              <w:jc w:val="center"/>
            </w:pPr>
            <w:r w:rsidRPr="009C0C85">
              <w:rPr>
                <w:sz w:val="24"/>
              </w:rPr>
              <w:t>Впроцессеурока</w:t>
            </w:r>
          </w:p>
        </w:tc>
      </w:tr>
      <w:tr w:rsidR="005A0EC0" w:rsidRPr="00D7286F" w:rsidTr="001A6BE5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Способыдвигательной(физкультурной)деятельности</w:t>
            </w:r>
          </w:p>
        </w:tc>
        <w:tc>
          <w:tcPr>
            <w:tcW w:w="1985" w:type="dxa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1A6BE5">
        <w:trPr>
          <w:trHeight w:val="463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CA63D6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CA63D6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проведение</w:t>
            </w:r>
            <w:r w:rsidRPr="00CA63D6">
              <w:rPr>
                <w:rFonts w:ascii="Times New Roman" w:hAnsi="Times New Roman"/>
                <w:sz w:val="24"/>
                <w:szCs w:val="24"/>
              </w:rPr>
              <w:tab/>
              <w:t>самостоятельных занятийфизическойкультурой</w:t>
            </w:r>
          </w:p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sz w:val="24"/>
              </w:rPr>
              <w:t>Впроцессеурока</w:t>
            </w:r>
          </w:p>
        </w:tc>
      </w:tr>
      <w:tr w:rsidR="005A0EC0" w:rsidRPr="00D7286F" w:rsidTr="001A6BE5">
        <w:trPr>
          <w:trHeight w:val="70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Оценка </w:t>
            </w:r>
            <w:r w:rsidRPr="009C0C85">
              <w:rPr>
                <w:rFonts w:ascii="Times New Roman" w:hAnsi="Times New Roman"/>
                <w:sz w:val="24"/>
              </w:rPr>
              <w:t xml:space="preserve"> эффективности</w:t>
            </w:r>
            <w:r w:rsidRPr="009C0C85">
              <w:rPr>
                <w:rFonts w:ascii="Times New Roman" w:hAnsi="Times New Roman"/>
                <w:sz w:val="24"/>
              </w:rPr>
              <w:tab/>
              <w:t>занятий</w:t>
            </w:r>
            <w:r w:rsidRPr="009C0C85">
              <w:rPr>
                <w:rFonts w:ascii="Times New Roman" w:hAnsi="Times New Roman"/>
                <w:sz w:val="24"/>
              </w:rPr>
              <w:tab/>
            </w:r>
            <w:r w:rsidRPr="009C0C85">
              <w:rPr>
                <w:rFonts w:ascii="Times New Roman" w:hAnsi="Times New Roman"/>
                <w:spacing w:val="-1"/>
                <w:sz w:val="24"/>
              </w:rPr>
              <w:t>физической</w:t>
            </w:r>
            <w:r w:rsidRPr="009C0C85">
              <w:rPr>
                <w:rFonts w:ascii="Times New Roman" w:hAnsi="Times New Roman"/>
                <w:sz w:val="24"/>
              </w:rPr>
              <w:t>культурой</w:t>
            </w:r>
          </w:p>
        </w:tc>
        <w:tc>
          <w:tcPr>
            <w:tcW w:w="1985" w:type="dxa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EC0" w:rsidRPr="00D7286F" w:rsidTr="001A6BE5">
        <w:trPr>
          <w:trHeight w:val="50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3.</w:t>
            </w:r>
          </w:p>
        </w:tc>
        <w:tc>
          <w:tcPr>
            <w:tcW w:w="9782" w:type="dxa"/>
            <w:gridSpan w:val="2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C85">
              <w:rPr>
                <w:rFonts w:ascii="Times New Roman" w:hAnsi="Times New Roman"/>
                <w:b/>
                <w:sz w:val="24"/>
              </w:rPr>
              <w:t>Физическое</w:t>
            </w:r>
            <w:r>
              <w:rPr>
                <w:rFonts w:ascii="Times New Roman" w:hAnsi="Times New Roman"/>
                <w:b/>
                <w:sz w:val="24"/>
              </w:rPr>
              <w:t>совершенствование</w:t>
            </w:r>
          </w:p>
        </w:tc>
      </w:tr>
      <w:tr w:rsidR="005A0EC0" w:rsidRPr="00D7286F" w:rsidTr="00DF3486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D33BE">
            <w:pPr>
              <w:pStyle w:val="TableParagraph"/>
              <w:ind w:left="110"/>
              <w:jc w:val="both"/>
              <w:rPr>
                <w:b/>
                <w:sz w:val="24"/>
                <w:szCs w:val="24"/>
              </w:rPr>
            </w:pPr>
            <w:r w:rsidRPr="009C0C85">
              <w:rPr>
                <w:b/>
                <w:sz w:val="24"/>
                <w:szCs w:val="24"/>
              </w:rPr>
              <w:t>Спортивно-оздоровительнаядеятельность</w:t>
            </w:r>
          </w:p>
        </w:tc>
        <w:tc>
          <w:tcPr>
            <w:tcW w:w="1985" w:type="dxa"/>
          </w:tcPr>
          <w:p w:rsidR="005A0EC0" w:rsidRPr="003E53FA" w:rsidRDefault="005A0EC0" w:rsidP="00DF3486">
            <w:pPr>
              <w:pStyle w:val="TableParagraph"/>
              <w:ind w:left="14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68</w:t>
            </w:r>
          </w:p>
        </w:tc>
      </w:tr>
      <w:tr w:rsidR="005A0EC0" w:rsidRPr="00D7286F" w:rsidTr="00DF3486">
        <w:trPr>
          <w:trHeight w:val="164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1D33BE" w:rsidRDefault="005A0EC0" w:rsidP="001D33BE">
            <w:pPr>
              <w:pStyle w:val="TableParagraph"/>
              <w:spacing w:before="2"/>
              <w:ind w:left="110"/>
              <w:jc w:val="both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Легкаяатлетика</w:t>
            </w:r>
          </w:p>
        </w:tc>
        <w:tc>
          <w:tcPr>
            <w:tcW w:w="1985" w:type="dxa"/>
          </w:tcPr>
          <w:p w:rsidR="005A0EC0" w:rsidRPr="006F4A69" w:rsidRDefault="005A0EC0" w:rsidP="00DF3486">
            <w:pPr>
              <w:pStyle w:val="TableParagraph"/>
              <w:jc w:val="center"/>
            </w:pPr>
            <w:r>
              <w:t>19</w:t>
            </w:r>
          </w:p>
        </w:tc>
      </w:tr>
      <w:tr w:rsidR="005A0EC0" w:rsidRPr="00D7286F" w:rsidTr="00DF3486">
        <w:trPr>
          <w:trHeight w:val="51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996</w:t>
            </w:r>
          </w:p>
        </w:tc>
        <w:tc>
          <w:tcPr>
            <w:tcW w:w="7797" w:type="dxa"/>
          </w:tcPr>
          <w:p w:rsidR="005A0EC0" w:rsidRPr="001D33BE" w:rsidRDefault="005A0EC0" w:rsidP="001D33BE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Спортивныеигры</w:t>
            </w:r>
          </w:p>
        </w:tc>
        <w:tc>
          <w:tcPr>
            <w:tcW w:w="1985" w:type="dxa"/>
          </w:tcPr>
          <w:p w:rsidR="005A0EC0" w:rsidRPr="006F4A69" w:rsidRDefault="005A0EC0" w:rsidP="00DF3486">
            <w:pPr>
              <w:pStyle w:val="TableParagraph"/>
              <w:jc w:val="center"/>
            </w:pPr>
            <w:r>
              <w:t>27</w:t>
            </w:r>
          </w:p>
        </w:tc>
      </w:tr>
      <w:tr w:rsidR="005A0EC0" w:rsidRPr="00D7286F" w:rsidTr="00DF3486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spacing w:before="1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797" w:type="dxa"/>
          </w:tcPr>
          <w:p w:rsidR="005A0EC0" w:rsidRPr="001D33BE" w:rsidRDefault="005A0EC0" w:rsidP="001D33BE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Плавание</w:t>
            </w:r>
          </w:p>
        </w:tc>
        <w:tc>
          <w:tcPr>
            <w:tcW w:w="1985" w:type="dxa"/>
          </w:tcPr>
          <w:p w:rsidR="005A0EC0" w:rsidRPr="006F4A69" w:rsidRDefault="005A0EC0" w:rsidP="00DF3486">
            <w:pPr>
              <w:pStyle w:val="TableParagraph"/>
              <w:jc w:val="center"/>
            </w:pPr>
            <w:r>
              <w:t>3</w:t>
            </w:r>
          </w:p>
        </w:tc>
      </w:tr>
      <w:tr w:rsidR="005A0EC0" w:rsidRPr="00D7286F" w:rsidTr="00DF3486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spacing w:before="2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7797" w:type="dxa"/>
          </w:tcPr>
          <w:p w:rsidR="005A0EC0" w:rsidRPr="001D33BE" w:rsidRDefault="005A0EC0" w:rsidP="001D33BE">
            <w:pPr>
              <w:pStyle w:val="TableParagraph"/>
              <w:spacing w:before="2"/>
              <w:ind w:left="110"/>
              <w:jc w:val="both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Лыжныегонки</w:t>
            </w:r>
          </w:p>
        </w:tc>
        <w:tc>
          <w:tcPr>
            <w:tcW w:w="1985" w:type="dxa"/>
          </w:tcPr>
          <w:p w:rsidR="005A0EC0" w:rsidRPr="006F4A69" w:rsidRDefault="005A0EC0" w:rsidP="00DF3486">
            <w:pPr>
              <w:pStyle w:val="TableParagraph"/>
              <w:jc w:val="center"/>
            </w:pPr>
            <w:r>
              <w:t>8</w:t>
            </w:r>
          </w:p>
        </w:tc>
      </w:tr>
      <w:tr w:rsidR="005A0EC0" w:rsidRPr="00D7286F" w:rsidTr="00DF3486">
        <w:trPr>
          <w:trHeight w:val="164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ind w:left="10"/>
              <w:jc w:val="center"/>
              <w:rPr>
                <w:sz w:val="20"/>
              </w:rPr>
            </w:pPr>
          </w:p>
        </w:tc>
        <w:tc>
          <w:tcPr>
            <w:tcW w:w="7797" w:type="dxa"/>
          </w:tcPr>
          <w:p w:rsidR="005A0EC0" w:rsidRPr="001D33BE" w:rsidRDefault="005A0EC0" w:rsidP="001D33BE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1D33BE">
              <w:rPr>
                <w:sz w:val="24"/>
                <w:szCs w:val="24"/>
              </w:rPr>
              <w:t>Гимнастикасосновамиакробатики</w:t>
            </w:r>
          </w:p>
        </w:tc>
        <w:tc>
          <w:tcPr>
            <w:tcW w:w="1985" w:type="dxa"/>
          </w:tcPr>
          <w:p w:rsidR="005A0EC0" w:rsidRPr="006F4A69" w:rsidRDefault="005A0EC0" w:rsidP="00DF3486">
            <w:pPr>
              <w:pStyle w:val="TableParagraph"/>
              <w:jc w:val="center"/>
            </w:pPr>
            <w:r w:rsidRPr="006F4A69">
              <w:t>1</w:t>
            </w:r>
            <w:r>
              <w:t>1</w:t>
            </w:r>
          </w:p>
        </w:tc>
      </w:tr>
      <w:tr w:rsidR="005A0EC0" w:rsidRPr="00D7286F" w:rsidTr="001A6BE5">
        <w:trPr>
          <w:trHeight w:val="615"/>
        </w:trPr>
        <w:tc>
          <w:tcPr>
            <w:tcW w:w="630" w:type="dxa"/>
          </w:tcPr>
          <w:p w:rsidR="005A0EC0" w:rsidRDefault="005A0EC0" w:rsidP="001A6BE5">
            <w:pPr>
              <w:pStyle w:val="TableParagraph"/>
              <w:ind w:left="3059" w:right="3048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797" w:type="dxa"/>
          </w:tcPr>
          <w:p w:rsidR="005A0EC0" w:rsidRPr="001D33BE" w:rsidRDefault="005A0EC0" w:rsidP="001D33BE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1D33BE">
              <w:rPr>
                <w:spacing w:val="-1"/>
                <w:sz w:val="24"/>
                <w:szCs w:val="24"/>
              </w:rPr>
              <w:t>Прикладно-ориентированная</w:t>
            </w:r>
            <w:r w:rsidRPr="001D33BE">
              <w:rPr>
                <w:sz w:val="24"/>
                <w:szCs w:val="24"/>
              </w:rPr>
              <w:t>физкультурнаядеятельность</w:t>
            </w:r>
          </w:p>
        </w:tc>
        <w:tc>
          <w:tcPr>
            <w:tcW w:w="1985" w:type="dxa"/>
          </w:tcPr>
          <w:p w:rsidR="005A0EC0" w:rsidRPr="006F4A69" w:rsidRDefault="005A0EC0" w:rsidP="001A6BE5">
            <w:pPr>
              <w:pStyle w:val="TableParagraph"/>
              <w:jc w:val="center"/>
            </w:pPr>
            <w:r w:rsidRPr="006F4A69">
              <w:t>В течение года</w:t>
            </w:r>
          </w:p>
        </w:tc>
      </w:tr>
      <w:tr w:rsidR="005A0EC0" w:rsidRPr="00D7286F" w:rsidTr="001A6BE5">
        <w:trPr>
          <w:trHeight w:val="405"/>
        </w:trPr>
        <w:tc>
          <w:tcPr>
            <w:tcW w:w="630" w:type="dxa"/>
            <w:vAlign w:val="center"/>
          </w:tcPr>
          <w:p w:rsidR="005A0EC0" w:rsidRPr="00D7286F" w:rsidRDefault="005A0EC0" w:rsidP="001A6BE5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5A0EC0" w:rsidRPr="009C0C85" w:rsidRDefault="005A0EC0" w:rsidP="001A6BE5">
            <w:pPr>
              <w:pStyle w:val="TableParagraph"/>
              <w:ind w:left="110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5A0EC0" w:rsidRPr="006F4A69" w:rsidRDefault="005A0EC0" w:rsidP="001A6BE5">
            <w:pPr>
              <w:pStyle w:val="TableParagraph"/>
              <w:jc w:val="center"/>
            </w:pPr>
            <w:r>
              <w:t>68</w:t>
            </w:r>
          </w:p>
        </w:tc>
      </w:tr>
    </w:tbl>
    <w:p w:rsidR="005A0EC0" w:rsidRPr="00D7286F" w:rsidRDefault="005A0EC0" w:rsidP="00DF3486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F3486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Default="005A0EC0" w:rsidP="00DF3486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F3486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F3486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D7286F" w:rsidRDefault="005A0EC0" w:rsidP="00DF3486">
      <w:pPr>
        <w:ind w:left="550"/>
        <w:jc w:val="both"/>
        <w:rPr>
          <w:rFonts w:ascii="Times New Roman" w:hAnsi="Times New Roman"/>
          <w:sz w:val="24"/>
          <w:szCs w:val="24"/>
        </w:rPr>
      </w:pPr>
    </w:p>
    <w:p w:rsidR="005A0EC0" w:rsidRPr="001A21DE" w:rsidRDefault="005A0EC0" w:rsidP="00342614">
      <w:pPr>
        <w:ind w:left="550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pict>
          <v:shape id="_x0000_s1027" type="#_x0000_t75" style="position:absolute;left:0;text-align:left;margin-left:27.5pt;margin-top:0;width:614.25pt;height:840.75pt;z-index:251659264">
            <v:imagedata r:id="rId8" o:title=""/>
            <w10:wrap type="square"/>
          </v:shape>
        </w:pict>
      </w:r>
    </w:p>
    <w:sectPr w:rsidR="005A0EC0" w:rsidRPr="001A21DE" w:rsidSect="00422D6A">
      <w:footerReference w:type="default" r:id="rId9"/>
      <w:pgSz w:w="11906" w:h="16838"/>
      <w:pgMar w:top="709" w:right="850" w:bottom="851" w:left="709" w:header="397" w:footer="170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EC0" w:rsidRDefault="005A0EC0" w:rsidP="00AF51A5">
      <w:pPr>
        <w:spacing w:after="0" w:line="240" w:lineRule="auto"/>
      </w:pPr>
      <w:r>
        <w:separator/>
      </w:r>
    </w:p>
  </w:endnote>
  <w:endnote w:type="continuationSeparator" w:id="1">
    <w:p w:rsidR="005A0EC0" w:rsidRDefault="005A0EC0" w:rsidP="00AF5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EC0" w:rsidRDefault="005A0EC0">
    <w:pPr>
      <w:pStyle w:val="Footer"/>
      <w:jc w:val="right"/>
    </w:pPr>
    <w:fldSimple w:instr="PAGE   \* MERGEFORMAT">
      <w:r>
        <w:rPr>
          <w:noProof/>
        </w:rPr>
        <w:t>49</w:t>
      </w:r>
    </w:fldSimple>
  </w:p>
  <w:p w:rsidR="005A0EC0" w:rsidRDefault="005A0EC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EC0" w:rsidRDefault="005A0EC0" w:rsidP="00AF51A5">
      <w:pPr>
        <w:spacing w:after="0" w:line="240" w:lineRule="auto"/>
      </w:pPr>
      <w:r>
        <w:separator/>
      </w:r>
    </w:p>
  </w:footnote>
  <w:footnote w:type="continuationSeparator" w:id="1">
    <w:p w:rsidR="005A0EC0" w:rsidRDefault="005A0EC0" w:rsidP="00AF51A5">
      <w:pPr>
        <w:spacing w:after="0" w:line="240" w:lineRule="auto"/>
      </w:pPr>
      <w:r>
        <w:continuationSeparator/>
      </w:r>
    </w:p>
  </w:footnote>
  <w:footnote w:id="2">
    <w:p w:rsidR="005A0EC0" w:rsidRDefault="005A0EC0" w:rsidP="00761DDB">
      <w:pPr>
        <w:pStyle w:val="FootnoteText"/>
      </w:pPr>
    </w:p>
  </w:footnote>
  <w:footnote w:id="3">
    <w:p w:rsidR="005A0EC0" w:rsidRDefault="005A0EC0" w:rsidP="00761DDB">
      <w:pPr>
        <w:pStyle w:val="FootnoteText"/>
      </w:pPr>
    </w:p>
  </w:footnote>
  <w:footnote w:id="4">
    <w:p w:rsidR="005A0EC0" w:rsidRDefault="005A0EC0" w:rsidP="006D3D1D">
      <w:pPr>
        <w:pStyle w:val="FootnoteTex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</w:abstractNum>
  <w:abstractNum w:abstractNumId="1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51A5"/>
    <w:rsid w:val="00032C9B"/>
    <w:rsid w:val="00055B3E"/>
    <w:rsid w:val="000600B8"/>
    <w:rsid w:val="000848D3"/>
    <w:rsid w:val="0015165D"/>
    <w:rsid w:val="001A21DE"/>
    <w:rsid w:val="001A61DA"/>
    <w:rsid w:val="001A6BE5"/>
    <w:rsid w:val="001C687A"/>
    <w:rsid w:val="001D33BE"/>
    <w:rsid w:val="001E57E6"/>
    <w:rsid w:val="00263A53"/>
    <w:rsid w:val="00280E46"/>
    <w:rsid w:val="003179D4"/>
    <w:rsid w:val="00326A36"/>
    <w:rsid w:val="00336E6E"/>
    <w:rsid w:val="00342614"/>
    <w:rsid w:val="00356F28"/>
    <w:rsid w:val="0039289C"/>
    <w:rsid w:val="003D2B11"/>
    <w:rsid w:val="003E53FA"/>
    <w:rsid w:val="003F1274"/>
    <w:rsid w:val="00422708"/>
    <w:rsid w:val="00422D6A"/>
    <w:rsid w:val="00455371"/>
    <w:rsid w:val="004B69DE"/>
    <w:rsid w:val="004C37B2"/>
    <w:rsid w:val="004D27CE"/>
    <w:rsid w:val="004D3A76"/>
    <w:rsid w:val="0053728D"/>
    <w:rsid w:val="00557D0F"/>
    <w:rsid w:val="00565B31"/>
    <w:rsid w:val="005953AB"/>
    <w:rsid w:val="005A0EC0"/>
    <w:rsid w:val="005E4423"/>
    <w:rsid w:val="005F10C3"/>
    <w:rsid w:val="00637798"/>
    <w:rsid w:val="00644FC5"/>
    <w:rsid w:val="006513F0"/>
    <w:rsid w:val="00656703"/>
    <w:rsid w:val="00671D7D"/>
    <w:rsid w:val="006B0D60"/>
    <w:rsid w:val="006B19CC"/>
    <w:rsid w:val="006B4F70"/>
    <w:rsid w:val="006D3D1D"/>
    <w:rsid w:val="006F4A69"/>
    <w:rsid w:val="00705252"/>
    <w:rsid w:val="00714605"/>
    <w:rsid w:val="00717611"/>
    <w:rsid w:val="00751AC9"/>
    <w:rsid w:val="00761DDB"/>
    <w:rsid w:val="00767705"/>
    <w:rsid w:val="0078675D"/>
    <w:rsid w:val="007868E4"/>
    <w:rsid w:val="007C05AB"/>
    <w:rsid w:val="007C26CA"/>
    <w:rsid w:val="008011FD"/>
    <w:rsid w:val="00825B38"/>
    <w:rsid w:val="008411F7"/>
    <w:rsid w:val="00891E60"/>
    <w:rsid w:val="008A1D1E"/>
    <w:rsid w:val="008C3CE1"/>
    <w:rsid w:val="008F0E90"/>
    <w:rsid w:val="009512D8"/>
    <w:rsid w:val="009867AE"/>
    <w:rsid w:val="0099442F"/>
    <w:rsid w:val="009A2FD5"/>
    <w:rsid w:val="009A75E0"/>
    <w:rsid w:val="009C0C85"/>
    <w:rsid w:val="009C2361"/>
    <w:rsid w:val="009C5138"/>
    <w:rsid w:val="009D7036"/>
    <w:rsid w:val="009E5D67"/>
    <w:rsid w:val="00A027F0"/>
    <w:rsid w:val="00A1417D"/>
    <w:rsid w:val="00A37A11"/>
    <w:rsid w:val="00A43859"/>
    <w:rsid w:val="00A80ACE"/>
    <w:rsid w:val="00A83F0A"/>
    <w:rsid w:val="00AB330F"/>
    <w:rsid w:val="00AC01B9"/>
    <w:rsid w:val="00AF51A5"/>
    <w:rsid w:val="00B07F0D"/>
    <w:rsid w:val="00B310CB"/>
    <w:rsid w:val="00B427BB"/>
    <w:rsid w:val="00B851D1"/>
    <w:rsid w:val="00B90968"/>
    <w:rsid w:val="00BB2A7A"/>
    <w:rsid w:val="00BC0A31"/>
    <w:rsid w:val="00BC3958"/>
    <w:rsid w:val="00BD4402"/>
    <w:rsid w:val="00C26908"/>
    <w:rsid w:val="00C56671"/>
    <w:rsid w:val="00C66AEF"/>
    <w:rsid w:val="00CA63D6"/>
    <w:rsid w:val="00CB5CA7"/>
    <w:rsid w:val="00CC1987"/>
    <w:rsid w:val="00CE67C5"/>
    <w:rsid w:val="00CF7477"/>
    <w:rsid w:val="00D00F71"/>
    <w:rsid w:val="00D02646"/>
    <w:rsid w:val="00D07469"/>
    <w:rsid w:val="00D4603D"/>
    <w:rsid w:val="00D7286F"/>
    <w:rsid w:val="00D746AE"/>
    <w:rsid w:val="00D75B44"/>
    <w:rsid w:val="00DF3486"/>
    <w:rsid w:val="00E34047"/>
    <w:rsid w:val="00E905F0"/>
    <w:rsid w:val="00EB48FE"/>
    <w:rsid w:val="00EF494D"/>
    <w:rsid w:val="00F21575"/>
    <w:rsid w:val="00F357FD"/>
    <w:rsid w:val="00F64096"/>
    <w:rsid w:val="00F86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908"/>
    <w:pPr>
      <w:spacing w:after="200" w:line="276" w:lineRule="auto"/>
    </w:pPr>
    <w:rPr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61DDB"/>
    <w:pPr>
      <w:keepNext/>
      <w:keepLines/>
      <w:spacing w:before="200" w:after="0" w:line="360" w:lineRule="auto"/>
      <w:ind w:left="708"/>
      <w:outlineLvl w:val="3"/>
    </w:pPr>
    <w:rPr>
      <w:rFonts w:ascii="Times New Roman" w:hAnsi="Times New Roman"/>
      <w:b/>
      <w:bCs/>
      <w:iCs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761DDB"/>
    <w:rPr>
      <w:rFonts w:ascii="Times New Roman" w:hAnsi="Times New Roman" w:cs="Times New Roman"/>
      <w:b/>
      <w:bCs/>
      <w:iCs/>
      <w:sz w:val="28"/>
      <w:lang w:eastAsia="en-US"/>
    </w:rPr>
  </w:style>
  <w:style w:type="character" w:customStyle="1" w:styleId="ListParagraphChar1">
    <w:name w:val="List Paragraph Char1"/>
    <w:link w:val="ListParagraph"/>
    <w:uiPriority w:val="99"/>
    <w:locked/>
    <w:rsid w:val="00AF51A5"/>
    <w:rPr>
      <w:rFonts w:ascii="Calibri" w:hAnsi="Calibri"/>
      <w:sz w:val="20"/>
    </w:rPr>
  </w:style>
  <w:style w:type="paragraph" w:styleId="ListParagraph">
    <w:name w:val="List Paragraph"/>
    <w:basedOn w:val="Normal"/>
    <w:link w:val="ListParagraphChar1"/>
    <w:uiPriority w:val="99"/>
    <w:qFormat/>
    <w:rsid w:val="00AF51A5"/>
    <w:pPr>
      <w:spacing w:after="0" w:line="240" w:lineRule="auto"/>
      <w:ind w:left="720"/>
      <w:contextualSpacing/>
    </w:pPr>
    <w:rPr>
      <w:sz w:val="20"/>
      <w:szCs w:val="20"/>
      <w:lang w:eastAsia="ru-RU"/>
    </w:rPr>
  </w:style>
  <w:style w:type="paragraph" w:customStyle="1" w:styleId="ParagraphStyle">
    <w:name w:val="Paragraph Style"/>
    <w:uiPriority w:val="99"/>
    <w:rsid w:val="00AF51A5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Normal"/>
    <w:link w:val="ListParagraphChar"/>
    <w:uiPriority w:val="99"/>
    <w:rsid w:val="00AF51A5"/>
    <w:pPr>
      <w:spacing w:after="0" w:line="240" w:lineRule="auto"/>
      <w:ind w:left="720"/>
      <w:contextualSpacing/>
    </w:pPr>
    <w:rPr>
      <w:sz w:val="24"/>
      <w:szCs w:val="20"/>
      <w:lang w:eastAsia="ru-RU"/>
    </w:rPr>
  </w:style>
  <w:style w:type="character" w:styleId="FootnoteReference">
    <w:name w:val="footnote reference"/>
    <w:basedOn w:val="DefaultParagraphFont"/>
    <w:uiPriority w:val="99"/>
    <w:rsid w:val="00AF51A5"/>
    <w:rPr>
      <w:rFonts w:cs="Times New Roman"/>
      <w:vertAlign w:val="superscript"/>
    </w:rPr>
  </w:style>
  <w:style w:type="paragraph" w:styleId="FootnoteText">
    <w:name w:val="footnote text"/>
    <w:aliases w:val="Знак6,F1"/>
    <w:basedOn w:val="Normal"/>
    <w:link w:val="FootnoteTextChar"/>
    <w:uiPriority w:val="99"/>
    <w:rsid w:val="00AF51A5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aliases w:val="Знак6 Char,F1 Char"/>
    <w:basedOn w:val="DefaultParagraphFont"/>
    <w:link w:val="FootnoteText"/>
    <w:uiPriority w:val="99"/>
    <w:locked/>
    <w:rsid w:val="00AF51A5"/>
    <w:rPr>
      <w:rFonts w:ascii="Times New Roman" w:hAnsi="Times New Roman" w:cs="Times New Roman"/>
      <w:sz w:val="20"/>
      <w:szCs w:val="20"/>
    </w:rPr>
  </w:style>
  <w:style w:type="character" w:customStyle="1" w:styleId="ListParagraphChar">
    <w:name w:val="List Paragraph Char"/>
    <w:link w:val="1"/>
    <w:uiPriority w:val="99"/>
    <w:locked/>
    <w:rsid w:val="00AF51A5"/>
    <w:rPr>
      <w:rFonts w:ascii="Calibri" w:hAnsi="Calibri"/>
      <w:sz w:val="24"/>
    </w:rPr>
  </w:style>
  <w:style w:type="paragraph" w:customStyle="1" w:styleId="ConsPlusNormal">
    <w:name w:val="ConsPlusNormal"/>
    <w:uiPriority w:val="99"/>
    <w:rsid w:val="00AF51A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table" w:styleId="TableGrid">
    <w:name w:val="Table Grid"/>
    <w:basedOn w:val="TableNormal"/>
    <w:uiPriority w:val="99"/>
    <w:rsid w:val="00BD440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EF494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EF494D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EF494D"/>
    <w:rPr>
      <w:rFonts w:cs="Times New Roman"/>
      <w:vertAlign w:val="superscript"/>
    </w:rPr>
  </w:style>
  <w:style w:type="paragraph" w:styleId="NoSpacing">
    <w:name w:val="No Spacing"/>
    <w:link w:val="NoSpacingChar"/>
    <w:uiPriority w:val="99"/>
    <w:qFormat/>
    <w:rsid w:val="001E57E6"/>
    <w:rPr>
      <w:lang w:eastAsia="en-US"/>
    </w:rPr>
  </w:style>
  <w:style w:type="paragraph" w:styleId="Header">
    <w:name w:val="header"/>
    <w:basedOn w:val="Normal"/>
    <w:link w:val="HeaderChar"/>
    <w:uiPriority w:val="99"/>
    <w:semiHidden/>
    <w:rsid w:val="001E5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E57E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E5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E57E6"/>
    <w:rPr>
      <w:rFonts w:cs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336E6E"/>
    <w:rPr>
      <w:rFonts w:cs="Times New Roman"/>
      <w:sz w:val="22"/>
      <w:szCs w:val="22"/>
      <w:lang w:val="ru-RU" w:eastAsia="en-US" w:bidi="ar-SA"/>
    </w:rPr>
  </w:style>
  <w:style w:type="paragraph" w:styleId="BodyText">
    <w:name w:val="Body Text"/>
    <w:basedOn w:val="Normal"/>
    <w:link w:val="BodyTextChar"/>
    <w:uiPriority w:val="99"/>
    <w:rsid w:val="009C513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C5138"/>
    <w:rPr>
      <w:rFonts w:cs="Times New Roman"/>
    </w:rPr>
  </w:style>
  <w:style w:type="paragraph" w:customStyle="1" w:styleId="TableParagraph">
    <w:name w:val="Table Paragraph"/>
    <w:basedOn w:val="Normal"/>
    <w:uiPriority w:val="99"/>
    <w:rsid w:val="001A61DA"/>
    <w:pPr>
      <w:widowControl w:val="0"/>
      <w:autoSpaceDE w:val="0"/>
      <w:autoSpaceDN w:val="0"/>
      <w:spacing w:after="0" w:line="240" w:lineRule="auto"/>
    </w:pPr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86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68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06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4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45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5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46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49</Pages>
  <Words>21000</Words>
  <Characters>-32766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</dc:title>
  <dc:subject/>
  <dc:creator>Я</dc:creator>
  <cp:keywords/>
  <dc:description/>
  <cp:lastModifiedBy>Ильшат Равилевич</cp:lastModifiedBy>
  <cp:revision>15</cp:revision>
  <cp:lastPrinted>2021-09-18T09:55:00Z</cp:lastPrinted>
  <dcterms:created xsi:type="dcterms:W3CDTF">2021-09-01T15:30:00Z</dcterms:created>
  <dcterms:modified xsi:type="dcterms:W3CDTF">2021-09-20T05:29:00Z</dcterms:modified>
</cp:coreProperties>
</file>